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7.769pt;margin-top:8.625pt;width:987.728545pt;height:739.928155pt;mso-position-horizontal-relative:page;mso-position-vertical-relative:page;z-index:-236" coordorigin="155,173" coordsize="19755,14799">
            <v:group style="position:absolute;left:208;top:2688;width:975;height:368" coordorigin="208,2688" coordsize="975,368">
              <v:shape style="position:absolute;left:208;top:2688;width:975;height:368" coordorigin="208,2688" coordsize="975,368" path="m208,3056l1183,3056,1183,2688,208,2688,208,3056xe" filled="t" fillcolor="#000000" stroked="f">
                <v:path arrowok="t"/>
                <v:fill/>
              </v:shape>
            </v:group>
            <v:group style="position:absolute;left:239;top:2422;width:682;height:402" coordorigin="239,2422" coordsize="682,402">
              <v:shape style="position:absolute;left:239;top:2422;width:682;height:402" coordorigin="239,2422" coordsize="682,402" path="m921,2422l239,2431,921,2825,921,2422e" filled="t" fillcolor="#808285" stroked="f">
                <v:path arrowok="t"/>
                <v:fill/>
              </v:shape>
            </v:group>
            <v:group style="position:absolute;left:600;top:606;width:19300;height:14356" coordorigin="600,606" coordsize="19300,14356">
              <v:shape style="position:absolute;left:600;top:606;width:19300;height:14356" coordorigin="600,606" coordsize="19300,14356" path="m840,606l765,606,684,612,625,641,603,713,600,806,600,14761,600,14796,606,14877,636,14936,708,14958,801,14961,19735,14961,19816,14955,19875,14925,19897,14853,19900,14761,19900,806,19900,770,19894,690,19864,630,19792,609,840,606e" filled="t" fillcolor="#808285" stroked="f">
                <v:path arrowok="t"/>
                <v:fill/>
              </v:shape>
              <v:shape style="position:absolute;left:600;top:606;width:19300;height:14356" type="#_x0000_t75">
                <v:imagedata r:id="rId5" o:title=""/>
              </v:shape>
            </v:group>
            <v:group style="position:absolute;left:165;top:183;width:11415;height:2505" coordorigin="165,183" coordsize="11415,2505">
              <v:shape style="position:absolute;left:165;top:183;width:11415;height:2505" coordorigin="165,183" coordsize="11415,2505" path="m165,183l11580,183,11580,2688,165,2688,165,183e" filled="t" fillcolor="#000000" stroked="f">
                <v:path arrowok="t"/>
                <v:fill/>
              </v:shape>
            </v:group>
            <v:group style="position:absolute;left:227;top:239;width:11090;height:2192" coordorigin="227,239" coordsize="11090,2192">
              <v:shape style="position:absolute;left:227;top:239;width:11090;height:2192" coordorigin="227,239" coordsize="11090,2192" path="m227,2431l11317,2431,11317,239,227,239,227,2431e" filled="t" fillcolor="#00BBF1" stroked="f">
                <v:path arrowok="t"/>
                <v:fill/>
              </v:shape>
              <v:shape style="position:absolute;left:1360;top:651;width:8603;height:1044" type="#_x0000_t75">
                <v:imagedata r:id="rId6" o:title=""/>
              </v:shape>
            </v:group>
            <v:group style="position:absolute;left:4806;top:1799;width:4766;height:175" coordorigin="4806,1799" coordsize="4766,175">
              <v:shape style="position:absolute;left:4806;top:1799;width:4766;height:175" coordorigin="4806,1799" coordsize="4766,175" path="m4806,1800l4806,1973,4842,1973,4842,1916,4954,1916,4941,1904,4927,1901,4950,1892,4952,1888,4842,1888,4842,1829,4953,1829,4951,1820,4939,1808,4920,1802,4806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4954,1916l4898,1916,4916,1916,4922,1926,4922,1973,4959,1973,4959,1941,4955,1917,4954,1916e" filled="t" fillcolor="#FFFFFF" stroked="f">
                <v:path arrowok="t"/>
                <v:fill/>
              </v:shape>
              <v:shape style="position:absolute;left:4806;top:1799;width:4766;height:175" coordorigin="4806,1799" coordsize="4766,175" path="m4953,1829l4893,1829,4918,1833,4924,1854,4919,1879,4902,1887,4842,1888,4952,1888,4959,1875,4957,1842,4953,1829e" filled="t" fillcolor="#FFFFFF" stroked="f">
                <v:path arrowok="t"/>
                <v:fill/>
              </v:shape>
              <v:shape style="position:absolute;left:4806;top:1799;width:4766;height:175" coordorigin="4806,1799" coordsize="4766,175" path="m5308,1800l5177,1800,5177,1973,5308,1973,5308,1945,5214,1945,5214,1899,5303,1899,5303,1872,5214,1872,5214,1829,5308,1829,5308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5544,1800l5507,1800,5568,1973,5623,1973,5633,1945,5595,1945,5544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5684,1800l5646,1800,5596,1945,5633,1945,5684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5924,1800l5888,1800,5888,1973,5924,1973,5924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6176,1918l6139,1918,6139,1926,6144,1951,6157,1966,6176,1972,6200,1974,6234,1974,6259,1970,6277,1963,6288,1950,6289,1946,6205,1946,6185,1943,6177,1934,6176,1918e" filled="t" fillcolor="#FFFFFF" stroked="f">
                <v:path arrowok="t"/>
                <v:fill/>
              </v:shape>
              <v:shape style="position:absolute;left:4806;top:1799;width:4766;height:175" coordorigin="4806,1799" coordsize="4766,175" path="m6225,1799l6196,1800,6172,1803,6154,1811,6143,1826,6145,1859,6206,1898,6235,1900,6252,1905,6253,1932,6243,1945,6205,1946,6289,1946,6293,1930,6291,1903,6282,1887,6267,1878,6243,1873,6204,1870,6184,1866,6177,1856,6181,1835,6198,1827,6286,1827,6284,1820,6270,1806,6250,1800,6225,1799e" filled="t" fillcolor="#FFFFFF" stroked="f">
                <v:path arrowok="t"/>
                <v:fill/>
              </v:shape>
              <v:shape style="position:absolute;left:4806;top:1799;width:4766;height:175" coordorigin="4806,1799" coordsize="4766,175" path="m6286,1827l6198,1827,6234,1827,6249,1833,6253,1851,6289,1851,6289,1845,6286,1827e" filled="t" fillcolor="#FFFFFF" stroked="f">
                <v:path arrowok="t"/>
                <v:fill/>
              </v:shape>
              <v:shape style="position:absolute;left:4806;top:1799;width:4766;height:175" coordorigin="4806,1799" coordsize="4766,175" path="m6584,1829l6548,1829,6548,1973,6584,1973,6584,1829e" filled="t" fillcolor="#FFFFFF" stroked="f">
                <v:path arrowok="t"/>
                <v:fill/>
              </v:shape>
              <v:shape style="position:absolute;left:4806;top:1799;width:4766;height:175" coordorigin="4806,1799" coordsize="4766,175" path="m6640,1800l6492,1800,6492,1829,6640,1829,6640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6931,1800l6877,1800,6814,1973,6852,1973,6864,1940,6983,1940,6973,1915,6872,1915,6904,1826,6940,1826,6931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6983,1940l6946,1940,6958,1973,6995,1973,6983,1940e" filled="t" fillcolor="#FFFFFF" stroked="f">
                <v:path arrowok="t"/>
                <v:fill/>
              </v:shape>
              <v:shape style="position:absolute;left:4806;top:1799;width:4766;height:175" coordorigin="4806,1799" coordsize="4766,175" path="m6940,1826l6905,1826,6937,1915,6973,1915,6940,1826e" filled="t" fillcolor="#FFFFFF" stroked="f">
                <v:path arrowok="t"/>
                <v:fill/>
              </v:shape>
              <v:shape style="position:absolute;left:4806;top:1799;width:4766;height:175" coordorigin="4806,1799" coordsize="4766,175" path="m7479,1800l7479,1973,7576,1973,7606,1969,7626,1959,7636,1945,7515,1945,7515,1829,7636,1829,7633,1821,7618,1809,7596,1802,7479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7636,1829l7570,1829,7594,1833,7606,1848,7608,1905,7604,1927,7589,1942,7515,1945,7636,1945,7638,1943,7643,1923,7644,1865,7641,1840,7636,1829e" filled="t" fillcolor="#FFFFFF" stroked="f">
                <v:path arrowok="t"/>
                <v:fill/>
              </v:shape>
              <v:shape style="position:absolute;left:4806;top:1799;width:4766;height:175" coordorigin="4806,1799" coordsize="4766,175" path="m7897,1800l7861,1800,7861,1973,7897,1973,7897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8198,1799l8129,1814,8112,1906,8115,1934,8123,1953,8136,1965,8156,1972,8183,1974,8220,1973,8246,1969,8263,1961,8273,1948,8273,1945,8220,1945,8183,1945,8161,1940,8152,1929,8149,1909,8149,1867,8152,1842,8164,1830,8193,1827,8274,1827,8274,1826,8263,1810,8246,1802,8224,1799,8198,1799e" filled="t" fillcolor="#FFFFFF" stroked="f">
                <v:path arrowok="t"/>
                <v:fill/>
              </v:shape>
              <v:shape style="position:absolute;left:4806;top:1799;width:4766;height:175" coordorigin="4806,1799" coordsize="4766,175" path="m8278,1881l8193,1881,8193,1906,8241,1906,8241,1913,8237,1937,8220,1945,8273,1945,8277,1929,8278,1881e" filled="t" fillcolor="#FFFFFF" stroked="f">
                <v:path arrowok="t"/>
                <v:fill/>
              </v:shape>
              <v:shape style="position:absolute;left:4806;top:1799;width:4766;height:175" coordorigin="4806,1799" coordsize="4766,175" path="m8274,1827l8193,1827,8223,1828,8238,1837,8277,1852,8274,1827e" filled="t" fillcolor="#FFFFFF" stroked="f">
                <v:path arrowok="t"/>
                <v:fill/>
              </v:shape>
              <v:shape style="position:absolute;left:4806;top:1799;width:4766;height:175" coordorigin="4806,1799" coordsize="4766,175" path="m8531,1800l8495,1800,8495,1973,8531,1973,8531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8830,1829l8794,1829,8794,1973,8830,1973,8830,1829e" filled="t" fillcolor="#FFFFFF" stroked="f">
                <v:path arrowok="t"/>
                <v:fill/>
              </v:shape>
              <v:shape style="position:absolute;left:4806;top:1799;width:4766;height:175" coordorigin="4806,1799" coordsize="4766,175" path="m8886,1800l8738,1800,8738,1829,8886,1829,8886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9177,1800l9123,1800,9060,1973,9098,1973,9110,1940,9229,1940,9220,1915,9118,1915,9151,1826,9186,1826,9177,1800e" filled="t" fillcolor="#FFFFFF" stroked="f">
                <v:path arrowok="t"/>
                <v:fill/>
              </v:shape>
              <v:shape style="position:absolute;left:4806;top:1799;width:4766;height:175" coordorigin="4806,1799" coordsize="4766,175" path="m9229,1940l9192,1940,9204,1973,9241,1973,9229,1940e" filled="t" fillcolor="#FFFFFF" stroked="f">
                <v:path arrowok="t"/>
                <v:fill/>
              </v:shape>
              <v:shape style="position:absolute;left:4806;top:1799;width:4766;height:175" coordorigin="4806,1799" coordsize="4766,175" path="m9186,1826l9151,1826,9184,1915,9220,1915,9186,1826e" filled="t" fillcolor="#FFFFFF" stroked="f">
                <v:path arrowok="t"/>
                <v:fill/>
              </v:shape>
              <v:shape style="position:absolute;left:4806;top:1799;width:4766;height:175" coordorigin="4806,1799" coordsize="4766,175" path="m9484,1800l9447,1800,9447,1973,9572,1973,9572,1945,9484,1945,9484,1800e" filled="t" fillcolor="#FFFFFF" stroked="f">
                <v:path arrowok="t"/>
                <v:fill/>
              </v:shape>
            </v:group>
            <v:group style="position:absolute;left:4407;top:1804;width:67;height:67" coordorigin="4407,1804" coordsize="67,67">
              <v:shape style="position:absolute;left:4407;top:1804;width:67;height:67" coordorigin="4407,1804" coordsize="67,67" path="m4407,1837l4474,1837e" filled="f" stroked="t" strokeweight="3.431pt" strokecolor="#FFFFFF">
                <v:path arrowok="t"/>
              </v:shape>
            </v:group>
            <v:group style="position:absolute;left:4407;top:1902;width:67;height:67" coordorigin="4407,1902" coordsize="67,67">
              <v:shape style="position:absolute;left:4407;top:1902;width:67;height:67" coordorigin="4407,1902" coordsize="67,67" path="m4407,1935l4474,1935e" filled="f" stroked="t" strokeweight="3.431pt" strokecolor="#FFFFFF">
                <v:path arrowok="t"/>
              </v:shape>
            </v:group>
            <v:group style="position:absolute;left:4505;top:1944;width:83;height:2" coordorigin="4505,1944" coordsize="83,2">
              <v:shape style="position:absolute;left:4505;top:1944;width:83;height:2" coordorigin="4505,1944" coordsize="83,0" path="m4505,1944l4588,1944e" filled="f" stroked="t" strokeweight="4.3pt" strokecolor="#FFFFFF">
                <v:path arrowok="t"/>
              </v:shape>
            </v:group>
            <v:group style="position:absolute;left:4505;top:1829;width:83;height:2" coordorigin="4505,1829" coordsize="83,2">
              <v:shape style="position:absolute;left:4505;top:1829;width:83;height:2" coordorigin="4505,1829" coordsize="83,0" path="m4505,1829l4588,1829e" filled="f" stroked="t" strokeweight="4.3pt" strokecolor="#FFFFFF">
                <v:path arrowok="t"/>
              </v:shape>
            </v:group>
            <v:group style="position:absolute;left:9887;top:1804;width:67;height:67" coordorigin="9887,1804" coordsize="67,67">
              <v:shape style="position:absolute;left:9887;top:1804;width:67;height:67" coordorigin="9887,1804" coordsize="67,67" path="m9887,1837l9954,1837e" filled="f" stroked="t" strokeweight="3.431pt" strokecolor="#FFFFFF">
                <v:path arrowok="t"/>
              </v:shape>
            </v:group>
            <v:group style="position:absolute;left:9887;top:1902;width:67;height:67" coordorigin="9887,1902" coordsize="67,67">
              <v:shape style="position:absolute;left:9887;top:1902;width:67;height:67" coordorigin="9887,1902" coordsize="67,67" path="m9887,1935l9954,1935e" filled="f" stroked="t" strokeweight="3.431pt" strokecolor="#FFFFFF">
                <v:path arrowok="t"/>
              </v:shape>
            </v:group>
            <v:group style="position:absolute;left:9773;top:1944;width:83;height:2" coordorigin="9773,1944" coordsize="83,2">
              <v:shape style="position:absolute;left:9773;top:1944;width:83;height:2" coordorigin="9773,1944" coordsize="83,0" path="m9773,1944l9856,1944e" filled="f" stroked="t" strokeweight="4.3pt" strokecolor="#FFFFFF">
                <v:path arrowok="t"/>
              </v:shape>
            </v:group>
            <v:group style="position:absolute;left:9773;top:1829;width:83;height:2" coordorigin="9773,1829" coordsize="83,2">
              <v:shape style="position:absolute;left:9773;top:1829;width:83;height:2" coordorigin="9773,1829" coordsize="83,0" path="m9773,1829l9857,1829e" filled="f" stroked="t" strokeweight="4.3pt" strokecolor="#FFFFFF">
                <v:path arrowok="t"/>
              </v:shape>
            </v:group>
            <v:group style="position:absolute;left:1482;top:10859;width:384;height:500" coordorigin="1482,10859" coordsize="384,500">
              <v:shape style="position:absolute;left:1482;top:10859;width:384;height:500" coordorigin="1482,10859" coordsize="384,500" path="m1843,11252l1827,11258,1808,11262,1788,11265,1766,11267,1738,11266,1670,11247,1624,11207,1600,11148,1597,11125,1598,11094,1618,11022,1659,10975,1714,10952,1735,10949,1763,10950,1787,10952,1807,10955,1823,10960,1837,10965,1866,10880,1799,10862,1748,10859,1724,10860,1657,10871,1597,10897,1548,10936,1510,10988,1488,11052,1482,11102,1482,11127,1494,11195,1520,11254,1560,11301,1613,11335,1680,11355,1733,11359,1760,11358,1827,11349,1843,11252xe" filled="f" stroked="t" strokeweight="4pt" strokecolor="#000000">
                <v:path arrowok="t"/>
              </v:shape>
            </v:group>
            <v:group style="position:absolute;left:1895;top:10991;width:368;height:369" coordorigin="1895,10991" coordsize="368,369">
              <v:shape style="position:absolute;left:1895;top:10991;width:368;height:369" coordorigin="1895,10991" coordsize="368,369" path="m2083,10991l2012,11001,1956,11032,1917,11081,1897,11146,1895,11170,1896,11197,1915,11266,1954,11316,2008,11348,2074,11359,2096,11358,2158,11343,2210,11309,2247,11255,2262,11180,2261,11154,2243,11087,2206,11035,2152,11002,2085,10991,2083,10991xe" filled="f" stroked="t" strokeweight="4pt" strokecolor="#000000">
                <v:path arrowok="t"/>
              </v:shape>
            </v:group>
            <v:group style="position:absolute;left:2009;top:11069;width:141;height:210" coordorigin="2009,11069" coordsize="141,210">
              <v:shape style="position:absolute;left:2009;top:11069;width:141;height:210" coordorigin="2009,11069" coordsize="141,210" path="m2080,11069l2131,11099,2149,11167,2148,11197,2123,11261,2092,11279,2068,11277,2013,11220,2009,11196,2009,11168,2027,11099,2080,11069xe" filled="f" stroked="t" strokeweight="4pt" strokecolor="#000000">
                <v:path arrowok="t"/>
              </v:shape>
            </v:group>
            <v:group style="position:absolute;left:2312;top:10840;width:364;height:519" coordorigin="2312,10840" coordsize="364,519">
              <v:shape style="position:absolute;left:2312;top:10840;width:364;height:519" coordorigin="2312,10840" coordsize="364,519" path="m2564,10840l2564,11030,2563,11030,2551,11017,2536,11006,2517,10998,2496,10993,2471,10991,2451,10992,2394,11012,2348,11054,2319,11116,2312,11168,2314,11197,2332,11270,2369,11323,2439,11357,2459,11359,2482,11358,2540,11336,2569,11307,2575,11300,2579,11351,2676,11351,2676,11336,2675,11317,2674,11297,2674,11275,2674,11252,2674,10840,2564,10840xe" filled="f" stroked="t" strokeweight="4pt" strokecolor="#000000">
                <v:path arrowok="t"/>
              </v:shape>
            </v:group>
            <v:group style="position:absolute;left:2423;top:11076;width:141;height:196" coordorigin="2423,11076" coordsize="141,196">
              <v:shape style="position:absolute;left:2423;top:11076;width:141;height:196" coordorigin="2423,11076" coordsize="141,196" path="m2564,11194l2564,11203,2563,11212,2522,11267,2501,11272,2479,11269,2434,11230,2423,11182,2425,11154,2451,11094,2486,11076,2513,11078,2534,11087,2549,11100,2559,11116,2564,11135,2564,11142,2564,11148,2564,11194xe" filled="f" stroked="t" strokeweight="4pt" strokecolor="#000000">
                <v:path arrowok="t"/>
              </v:shape>
            </v:group>
            <v:group style="position:absolute;left:2742;top:10993;width:334;height:365" coordorigin="2742,10993" coordsize="334,365">
              <v:shape style="position:absolute;left:2742;top:10993;width:334;height:365" coordorigin="2742,10993" coordsize="334,365" path="m3072,11210l3075,11194,3076,11171,3075,11148,3060,11084,3026,11031,2969,10998,2945,10993,2914,10994,2839,11014,2787,11053,2755,11104,2742,11162,2743,11189,2759,11259,2793,11311,2845,11344,2913,11358,2938,11358,3002,11352,3042,11262,3024,11268,3005,11272,2986,11275,2965,11277,2936,11275,2870,11255,2849,11226,3072,11210xe" filled="f" stroked="t" strokeweight="4pt" strokecolor="#000000">
                <v:path arrowok="t"/>
              </v:shape>
            </v:group>
            <v:group style="position:absolute;left:2845;top:11068;width:129;height:67" coordorigin="2845,11068" coordsize="129,67">
              <v:shape style="position:absolute;left:2845;top:11068;width:129;height:67" coordorigin="2845,11068" coordsize="129,67" path="m2845,11135l2849,11116,2857,11097,2870,11080,2890,11068,2923,11070,2946,11079,2962,11093,2970,11109,2974,11125,2845,11135xe" filled="f" stroked="t" strokeweight="4pt" strokecolor="#000000">
                <v:path arrowok="t"/>
              </v:shape>
            </v:group>
            <v:group style="position:absolute;left:3142;top:10840;width:109;height:511" coordorigin="3142,10840" coordsize="109,511">
              <v:shape style="position:absolute;left:3142;top:10840;width:109;height:511" coordorigin="3142,10840" coordsize="109,511" path="m3142,11351l3251,11351,3251,10840,3142,10840,3142,11351xe" filled="f" stroked="t" strokeweight="4pt" strokecolor="#000000">
                <v:path arrowok="t"/>
              </v:shape>
            </v:group>
            <v:group style="position:absolute;left:3320;top:10991;width:284;height:367" coordorigin="3320,10991" coordsize="284,367">
              <v:shape style="position:absolute;left:3320;top:10991;width:284;height:367" coordorigin="3320,10991" coordsize="284,367" path="m3591,11261l3574,11267,3555,11271,3533,11273,3509,11271,3454,11240,3432,11176,3434,11151,3465,11096,3535,11077,3558,11079,3574,11082,3585,11085,3604,11005,3587,10999,3567,10995,3547,10993,3526,10991,3497,10993,3425,11011,3371,11047,3336,11097,3320,11158,3321,11186,3337,11257,3372,11309,3423,11343,3488,11358,3517,11358,3580,11350,3591,11261xe" filled="f" stroked="t" strokeweight="4pt" strokecolor="#000000">
                <v:path arrowok="t"/>
              </v:shape>
            </v:group>
            <v:group style="position:absolute;left:3636;top:10991;width:368;height:369" coordorigin="3636,10991" coordsize="368,369">
              <v:shape style="position:absolute;left:3636;top:10991;width:368;height:369" coordorigin="3636,10991" coordsize="368,369" path="m3825,10991l3754,11001,3698,11032,3658,11081,3638,11146,3636,11170,3638,11197,3657,11266,3695,11316,3750,11348,3815,11359,3837,11358,3899,11343,3952,11309,3988,11255,4004,11180,4003,11154,3985,11087,3948,11035,3894,11002,3826,10991,3825,10991xe" filled="f" stroked="t" strokeweight="4pt" strokecolor="#000000">
                <v:path arrowok="t"/>
              </v:shape>
            </v:group>
            <v:group style="position:absolute;left:3750;top:11069;width:141;height:210" coordorigin="3750,11069" coordsize="141,210">
              <v:shape style="position:absolute;left:3750;top:11069;width:141;height:210" coordorigin="3750,11069" coordsize="141,210" path="m3821,11069l3873,11099,3891,11167,3889,11197,3865,11261,3834,11279,3810,11277,3755,11220,3750,11196,3751,11168,3769,11099,3821,11069xe" filled="f" stroked="t" strokeweight="4pt" strokecolor="#000000">
                <v:path arrowok="t"/>
              </v:shape>
            </v:group>
            <v:group style="position:absolute;left:4186;top:10866;width:443;height:485" coordorigin="4186,10866" coordsize="443,485">
              <v:shape style="position:absolute;left:4186;top:10866;width:443;height:485" coordorigin="4186,10866" coordsize="443,485" path="m4473,11227l4510,11351,4629,11351,4478,10866,4334,10866,4186,11351,4299,11351,4334,11227,4473,11227xe" filled="f" stroked="t" strokeweight="4pt" strokecolor="#000000">
                <v:path arrowok="t"/>
              </v:shape>
            </v:group>
            <v:group style="position:absolute;left:4350;top:10948;width:107;height:197" coordorigin="4350,10948" coordsize="107,197">
              <v:shape style="position:absolute;left:4350;top:10948;width:107;height:197" coordorigin="4350,10948" coordsize="107,197" path="m4350,11145l4378,11042,4383,11023,4388,11003,4393,10983,4397,10963,4402,10948,4407,10967,4412,10986,4417,11007,4422,11026,4457,11145,4350,11145xe" filled="f" stroked="t" strokeweight="4pt" strokecolor="#000000">
                <v:path arrowok="t"/>
              </v:shape>
            </v:group>
            <v:group style="position:absolute;left:4682;top:10992;width:337;height:359" coordorigin="4682,10992" coordsize="337,359">
              <v:shape style="position:absolute;left:4682;top:10992;width:337;height:359" coordorigin="4682,10992" coordsize="337,359" path="m4685,11351l4795,11351,4795,11148,4795,11138,4843,11081,4869,11084,4910,11153,4910,11351,5019,11351,5019,11143,5018,11113,4995,11044,4932,10997,4912,10992,4881,10994,4816,11016,4782,11048,4777,10999,4682,10999,4683,11017,4684,11035,4684,11055,4685,11075,4685,11097,4685,11351xe" filled="f" stroked="t" strokeweight="4pt" strokecolor="#000000">
                <v:path arrowok="t"/>
              </v:shape>
            </v:group>
            <v:group style="position:absolute;left:5087;top:10840;width:364;height:519" coordorigin="5087,10840" coordsize="364,519">
              <v:shape style="position:absolute;left:5087;top:10840;width:364;height:519" coordorigin="5087,10840" coordsize="364,519" path="m5339,10840l5339,11030,5338,11030,5326,11017,5311,11006,5292,10998,5271,10993,5246,10991,5225,10992,5169,11012,5123,11054,5094,11116,5087,11168,5088,11197,5107,11270,5144,11323,5214,11357,5234,11359,5257,11358,5315,11336,5343,11307,5350,11300,5354,11351,5451,11351,5450,11336,5450,11317,5449,11297,5449,11275,5448,11252,5448,10840,5339,10840xe" filled="f" stroked="t" strokeweight="4pt" strokecolor="#000000">
                <v:path arrowok="t"/>
              </v:shape>
            </v:group>
            <v:group style="position:absolute;left:5198;top:11076;width:141;height:196" coordorigin="5198,11076" coordsize="141,196">
              <v:shape style="position:absolute;left:5198;top:11076;width:141;height:196" coordorigin="5198,11076" coordsize="141,196" path="m5339,11194l5339,11203,5338,11212,5297,11267,5276,11272,5254,11269,5209,11230,5198,11182,5200,11154,5226,11094,5261,11076,5288,11078,5308,11087,5324,11100,5334,11116,5339,11135,5339,11142,5339,11148,5339,11194xe" filled="f" stroked="t" strokeweight="4pt" strokecolor="#000000">
                <v:path arrowok="t"/>
              </v:shape>
            </v:group>
            <v:group style="position:absolute;left:5536;top:10999;width:109;height:352" coordorigin="5536,10999" coordsize="109,352">
              <v:shape style="position:absolute;left:5536;top:10999;width:109;height:352" coordorigin="5536,10999" coordsize="109,352" path="m5646,11351l5646,10999,5536,10999,5536,11351,5646,11351xe" filled="f" stroked="t" strokeweight="4.0pt" strokecolor="#000000">
                <v:path arrowok="t"/>
              </v:shape>
            </v:group>
            <v:group style="position:absolute;left:5537;top:10847;width:110;height:107" coordorigin="5537,10847" coordsize="110,107">
              <v:shape style="position:absolute;left:5537;top:10847;width:110;height:107" coordorigin="5537,10847" coordsize="110,107" path="m5592,10847l5568,10851,5549,10862,5537,10880,5538,10908,5545,10930,5557,10945,5573,10954,5603,10952,5625,10944,5640,10932,5647,10915,5645,10889,5636,10868,5622,10854,5603,10847,5592,10847xe" filled="f" stroked="t" strokeweight="4pt" strokecolor="#000000">
                <v:path arrowok="t"/>
              </v:shape>
            </v:group>
            <v:group style="position:absolute;left:5731;top:10992;width:337;height:359" coordorigin="5731,10992" coordsize="337,359">
              <v:shape style="position:absolute;left:5731;top:10992;width:337;height:359" coordorigin="5731,10992" coordsize="337,359" path="m5734,11351l5843,11351,5843,11148,5843,11138,5891,11081,5917,11084,5958,11153,5958,11351,6068,11351,6068,11143,6066,11113,6043,11044,5980,10997,5960,10992,5929,10994,5865,11016,5831,11048,5826,10999,5731,10999,5731,11017,5732,11035,5733,11055,5733,11075,5733,11097,5734,11351xe" filled="f" stroked="t" strokeweight="4pt" strokecolor="#000000">
                <v:path arrowok="t"/>
              </v:shape>
            </v:group>
            <v:group style="position:absolute;left:6133;top:10992;width:322;height:367" coordorigin="6133,10992" coordsize="322,367">
              <v:shape style="position:absolute;left:6133;top:10992;width:322;height:367" coordorigin="6133,10992" coordsize="322,367" path="m6448,11143l6439,11078,6407,11027,6347,10996,6320,10992,6290,10992,6217,11001,6160,11021,6178,11093,6193,11085,6211,11077,6231,11072,6253,11068,6274,11066,6308,11071,6327,11082,6337,11097,6339,11117,6310,11117,6282,11120,6211,11138,6161,11172,6133,11244,6134,11267,6162,11325,6219,11356,6243,11359,6266,11358,6324,11337,6349,11316,6356,11351,6454,11351,6452,11336,6450,11317,6449,11295,6448,11272,6448,11143xe" filled="f" stroked="t" strokeweight="4.0pt" strokecolor="#000000">
                <v:path arrowok="t"/>
              </v:shape>
            </v:group>
            <v:group style="position:absolute;left:6241;top:11185;width:101;height:96" coordorigin="6241,11185" coordsize="101,96">
              <v:shape style="position:absolute;left:6241;top:11185;width:101;height:96" coordorigin="6241,11185" coordsize="101,96" path="m6343,11223l6343,11230,6342,11236,6340,11242,6331,11260,6315,11273,6294,11281,6268,11278,6250,11268,6241,11251,6244,11228,6313,11186,6339,11185,6343,11223xe" filled="f" stroked="t" strokeweight="4pt" strokecolor="#000000">
                <v:path arrowok="t"/>
              </v:shape>
            </v:group>
            <v:group style="position:absolute;left:6641;top:10999;width:370;height:511" coordorigin="6641,10999" coordsize="370,511">
              <v:shape style="position:absolute;left:6641;top:10999;width:370;height:511" coordorigin="6641,10999" coordsize="370,511" path="m6641,10999l6771,11322,6775,11330,6775,11335,6775,11340,6775,11344,6773,11350,6727,11398,6688,11415,6700,11510,6771,11487,6823,11442,6861,11388,6889,11333,6919,11260,7012,10999,6895,10999,6851,11172,6846,11191,6842,11212,6837,11231,6833,11238,6828,11220,6823,11200,6818,11180,6763,10999,6641,10999xe" filled="f" stroked="t" strokeweight="4.0pt" strokecolor="#000000">
                <v:path arrowok="t"/>
              </v:shape>
            </v:group>
            <v:group style="position:absolute;left:7196;top:10866;width:536;height:485" coordorigin="7196,10866" coordsize="536,485">
              <v:shape style="position:absolute;left:7196;top:10866;width:536;height:485" coordorigin="7196,10866" coordsize="536,485" path="m7625,11351l7731,11351,7706,10866,7562,10866,7510,11027,7489,11104,7474,11163,7464,11201,7461,11202,7445,11124,7430,11065,7373,10866,7227,10866,7196,11351,7297,11351,7307,11167,7310,11089,7312,11028,7315,10967,7316,10966,7328,11026,7342,11086,7412,11343,7497,11343,7557,11154,7562,11136,7586,11060,7602,11001,7607,10981,7613,10966,7613,11029,7615,11091,7616,11148,7625,11351xe" filled="f" stroked="t" strokeweight="4pt" strokecolor="#000000">
                <v:path arrowok="t"/>
              </v:shape>
            </v:group>
            <v:group style="position:absolute;left:7797;top:10859;width:332;height:500" coordorigin="7797,10859" coordsize="332,500">
              <v:shape style="position:absolute;left:7797;top:10859;width:332;height:500" coordorigin="7797,10859" coordsize="332,500" path="m7797,11328l7865,11351,7934,11358,7965,11357,8041,11339,8094,11302,8127,11234,8129,11215,8128,11193,8098,11122,8048,11083,7992,11059,7965,11047,7944,11037,7930,11027,7920,11016,7915,11005,7918,10984,7928,10967,7945,10956,7968,10949,7998,10950,8023,10952,8044,10956,8061,10961,8075,10966,8110,10883,8041,10863,7994,10859,7965,10860,7891,10878,7838,10914,7804,10983,7803,11004,7804,11024,7841,11093,7894,11130,7950,11153,7975,11164,7994,11175,8007,11187,8015,11198,8018,11211,8015,11232,8004,11248,7988,11260,7964,11267,7937,11267,7871,11258,7824,11241,7797,11328xe" filled="f" stroked="t" strokeweight="4pt" strokecolor="#000000">
                <v:path arrowok="t"/>
              </v:shape>
            </v:group>
            <v:group style="position:absolute;left:8194;top:10866;width:536;height:485" coordorigin="8194,10866" coordsize="536,485">
              <v:shape style="position:absolute;left:8194;top:10866;width:536;height:485" coordorigin="8194,10866" coordsize="536,485" path="m8623,11351l8729,11351,8703,10866,8559,10866,8508,11027,8487,11104,8471,11163,8462,11201,8459,11202,8443,11124,8428,11065,8371,10866,8225,10866,8194,11351,8295,11351,8305,11167,8308,11089,8310,11028,8312,10967,8314,10966,8326,11026,8340,11086,8410,11343,8495,11343,8554,11154,8560,11136,8583,11060,8600,11001,8605,10981,8611,10966,8611,11029,8612,11091,8614,11148,8623,11351xe" filled="f" stroked="t" strokeweight="4pt" strokecolor="#000000">
                <v:path arrowok="t"/>
              </v:shape>
            </v:group>
            <v:group style="position:absolute;left:8814;top:10866;width:109;height:485" coordorigin="8814,10866" coordsize="109,485">
              <v:shape style="position:absolute;left:8814;top:10866;width:109;height:485" coordorigin="8814,10866" coordsize="109,485" path="m8814,10866l8814,11351,8924,11351,8924,10866,8814,10866xe" filled="f" stroked="t" strokeweight="4pt" strokecolor="#000000">
                <v:path arrowok="t"/>
              </v:shape>
            </v:group>
            <v:group style="position:absolute;left:9019;top:10866;width:402;height:485" coordorigin="9019,10866" coordsize="402,485">
              <v:shape style="position:absolute;left:9019;top:10866;width:402;height:485" coordorigin="9019,10866" coordsize="402,485" path="m9120,11351l9120,11205,9120,11183,9119,11120,9117,11041,9115,11004,9117,10993,9150,11066,9178,11121,9305,11351,9421,11351,9421,10866,9320,10866,9320,11007,9320,11070,9322,11130,9328,11207,9327,11210,9295,11137,9268,11082,9147,10866,9019,10866,9019,11351,9120,11351xe" filled="f" stroked="t" strokeweight="4.0pt" strokecolor="#000000">
                <v:path arrowok="t"/>
              </v:shape>
            </v:group>
            <v:group style="position:absolute;left:9472;top:11230;width:159;height:201" coordorigin="9472,11230" coordsize="159,201">
              <v:shape style="position:absolute;left:9472;top:11230;width:159;height:201" coordorigin="9472,11230" coordsize="159,201" path="m9542,11430l9578,11364,9603,11308,9625,11249,9632,11230,9521,11232,9518,11251,9515,11271,9501,11330,9485,11389,9472,11427,9542,11430xe" filled="f" stroked="t" strokeweight="4pt" strokecolor="#000000">
                <v:path arrowok="t"/>
              </v:shape>
            </v:group>
            <v:group style="position:absolute;left:1426;top:11920;width:216;height:563" coordorigin="1426,11920" coordsize="216,563">
              <v:shape style="position:absolute;left:1426;top:11920;width:216;height:563" coordorigin="1426,11920" coordsize="216,563" path="m1437,12483l1501,12477,1558,12456,1612,12402,1638,12328,1642,11920,1521,11920,1521,12235,1520,12268,1512,12334,1468,12380,1426,12388,1437,12483xe" filled="f" stroked="t" strokeweight="4pt" strokecolor="#000000">
                <v:path arrowok="t"/>
              </v:shape>
            </v:group>
            <v:group style="position:absolute;left:1518;top:11750;width:128;height:120" coordorigin="1518,11750" coordsize="128,120">
              <v:shape style="position:absolute;left:1518;top:11750;width:128;height:120" coordorigin="1518,11750" coordsize="128,120" path="m1582,11750l1557,11754,1538,11765,1525,11781,1518,11801,1520,11826,1529,11847,1544,11861,1563,11870,1592,11868,1615,11861,1632,11849,1642,11833,1646,11815,1642,11792,1632,11773,1616,11759,1595,11752,1582,11750xe" filled="f" stroked="t" strokeweight="4pt" strokecolor="#000000">
                <v:path arrowok="t"/>
              </v:shape>
            </v:group>
            <v:group style="position:absolute;left:1736;top:11920;width:374;height:399" coordorigin="1736,11920" coordsize="374,399">
              <v:shape style="position:absolute;left:1736;top:11920;width:374;height:399" coordorigin="1736,11920" coordsize="374,399" path="m2106,11920l1985,11920,1985,12153,1985,12163,1937,12219,1910,12218,1860,12160,1858,11920,1736,11920,1736,12150,1737,12181,1757,12255,1797,12300,1853,12319,1885,12318,1954,12296,1990,12264,1998,12256,2004,12311,2110,12311,2109,12295,2108,12277,2108,12258,2107,12238,2107,12216,2106,12193,2106,11920xe" filled="f" stroked="t" strokeweight="4.0pt" strokecolor="#000000">
                <v:path arrowok="t"/>
              </v:shape>
            </v:group>
            <v:group style="position:absolute;left:2201;top:11913;width:374;height:399" coordorigin="2201,11913" coordsize="374,399">
              <v:shape style="position:absolute;left:2201;top:11913;width:374;height:399" coordorigin="2201,11913" coordsize="374,399" path="m2204,12311l2326,12311,2326,12086,2326,12074,2371,12013,2400,12014,2452,12070,2454,12311,2575,12311,2575,12080,2574,12050,2553,11978,2512,11933,2456,11913,2425,11914,2357,11935,2320,11967,2312,11974,2306,11920,2201,11920,2202,11937,2202,11956,2203,11975,2203,11995,2204,12017,2204,12039,2204,12311xe" filled="f" stroked="t" strokeweight="4.0pt" strokecolor="#000000">
                <v:path arrowok="t"/>
              </v:shape>
            </v:group>
            <v:group style="position:absolute;left:2633;top:11814;width:258;height:504" coordorigin="2633,11814" coordsize="258,504">
              <v:shape style="position:absolute;left:2633;top:11814;width:258;height:504" coordorigin="2633,11814" coordsize="258,504" path="m2685,11847l2685,11920,2633,11920,2633,12010,2685,12010,2685,12170,2686,12196,2700,12257,2749,12306,2819,12318,2843,12317,2863,12315,2878,12312,2889,12309,2888,12217,2877,12219,2869,12220,2852,12220,2830,12216,2816,12205,2807,12185,2804,12158,2804,12010,2891,12010,2891,11920,2804,11920,2804,11814,2685,11847xe" filled="f" stroked="t" strokeweight="4pt" strokecolor="#000000">
                <v:path arrowok="t"/>
              </v:shape>
            </v:group>
            <v:group style="position:absolute;left:2936;top:11910;width:407;height:410" coordorigin="2936,11910" coordsize="407,410">
              <v:shape style="position:absolute;left:2936;top:11910;width:407;height:410" coordorigin="2936,11910" coordsize="407,410" path="m3145,11910l3073,11920,3015,11948,2971,11993,2944,12052,2936,12099,2937,12127,2953,12201,2987,12257,3034,12295,3093,12316,3137,12320,3159,12319,3221,12305,3275,12274,3316,12225,3340,12158,3343,12131,3342,12104,3327,12032,3295,11976,3248,11936,3188,11914,3145,11910xe" filled="f" stroked="t" strokeweight="4.0pt" strokecolor="#000000">
                <v:path arrowok="t"/>
              </v:shape>
            </v:group>
            <v:group style="position:absolute;left:3061;top:11998;width:158;height:235" coordorigin="3061,11998" coordsize="158,235">
              <v:shape style="position:absolute;left:3061;top:11998;width:158;height:235" coordorigin="3061,11998" coordsize="158,235" path="m3141,11998l3194,12025,3217,12090,3218,12114,3217,12143,3192,12208,3143,12233,3122,12230,3068,12171,3061,12120,3062,12095,3083,12029,3141,11998xe" filled="f" stroked="t" strokeweight="4pt" strokecolor="#000000">
                <v:path arrowok="t"/>
              </v:shape>
            </v:group>
            <v:group style="position:absolute;left:3397;top:11911;width:295;height:409" coordorigin="3397,11911" coordsize="295,409">
              <v:shape style="position:absolute;left:3397;top:11911;width:295;height:409" coordorigin="3397,11911" coordsize="295,409" path="m3397,12292l3468,12315,3512,12320,3544,12319,3620,12300,3669,12264,3692,12193,3690,12173,3653,12107,3588,12072,3556,12061,3537,12050,3526,12039,3529,12015,3541,12001,3562,11996,3587,11997,3609,12001,3629,12007,3645,12013,3675,11934,3603,11913,3580,11911,3551,11912,3477,11931,3429,11970,3407,12023,3408,12043,3439,12112,3497,12149,3532,12162,3555,12173,3568,12183,3574,12193,3571,12215,3558,12228,3534,12234,3511,12233,3488,12230,3467,12225,3448,12219,3431,12212,3397,12292xe" filled="f" stroked="t" strokeweight="4pt" strokecolor="#000000">
                <v:path arrowok="t"/>
              </v:shape>
            </v:group>
            <v:group style="position:absolute;left:3906;top:11912;width:316;height:408" coordorigin="3906,11912" coordsize="316,408">
              <v:shape style="position:absolute;left:3906;top:11912;width:316;height:408" coordorigin="3906,11912" coordsize="316,408" path="m4207,12211l4191,12217,4172,12222,4150,12224,4125,12222,4064,12197,4033,12142,4030,12118,4032,12093,4060,12034,4117,12006,4147,12006,4170,12008,4187,12011,4199,12015,4222,11926,4205,11921,4186,11917,4165,11913,4144,11912,4115,11913,4038,11928,3979,11960,3938,12005,3913,12060,3906,12101,3907,12128,3922,12200,3955,12255,4002,12294,4064,12315,4111,12319,4136,12319,4199,12309,4207,12211xe" filled="f" stroked="t" strokeweight="4pt" strokecolor="#000000">
                <v:path arrowok="t"/>
              </v:shape>
            </v:group>
            <v:group style="position:absolute;left:4258;top:11910;width:407;height:410" coordorigin="4258,11910" coordsize="407,410">
              <v:shape style="position:absolute;left:4258;top:11910;width:407;height:410" coordorigin="4258,11910" coordsize="407,410" path="m4467,11910l4396,11920,4337,11948,4293,11993,4266,12052,4258,12099,4259,12127,4275,12201,4309,12257,4357,12295,4416,12316,4460,12320,4481,12319,4543,12305,4597,12274,4639,12225,4663,12158,4666,12131,4665,12104,4650,12032,4617,11976,4570,11936,4510,11914,4467,11910xe" filled="f" stroked="t" strokeweight="4.0pt" strokecolor="#000000">
                <v:path arrowok="t"/>
              </v:shape>
            </v:group>
            <v:group style="position:absolute;left:4383;top:11998;width:158;height:235" coordorigin="4383,11998" coordsize="158,235">
              <v:shape style="position:absolute;left:4383;top:11998;width:158;height:235" coordorigin="4383,11998" coordsize="158,235" path="m4463,11998l4517,12025,4539,12090,4541,12114,4539,12143,4515,12208,4465,12233,4444,12230,4391,12171,4383,12120,4385,12095,4405,12029,4463,11998xe" filled="f" stroked="t" strokeweight="4pt" strokecolor="#000000">
                <v:path arrowok="t"/>
              </v:shape>
            </v:group>
            <v:group style="position:absolute;left:4738;top:11913;width:374;height:399" coordorigin="4738,11913" coordsize="374,399">
              <v:shape style="position:absolute;left:4738;top:11913;width:374;height:399" coordorigin="4738,11913" coordsize="374,399" path="m4742,12311l4863,12311,4863,12086,4863,12074,4909,12013,4937,12014,4990,12070,4991,12311,5113,12311,5113,12080,5111,12050,5091,11978,5050,11933,4993,11913,4962,11914,4894,11935,4857,11967,4850,11974,4844,11920,4738,11920,4739,11937,4740,11956,4741,11975,4741,11995,4741,12017,4742,12039,4742,12311xe" filled="f" stroked="t" strokeweight="4.0pt" strokecolor="#000000">
                <v:path arrowok="t"/>
              </v:shape>
            </v:group>
            <v:group style="position:absolute;left:5170;top:11814;width:258;height:504" coordorigin="5170,11814" coordsize="258,504">
              <v:shape style="position:absolute;left:5170;top:11814;width:258;height:504" coordorigin="5170,11814" coordsize="258,504" path="m5222,11847l5222,11920,5170,11920,5170,12010,5222,12010,5222,12170,5223,12196,5237,12257,5286,12306,5357,12318,5381,12317,5400,12315,5415,12312,5426,12309,5426,12217,5414,12219,5406,12220,5390,12220,5368,12216,5353,12205,5345,12185,5342,12158,5342,12010,5429,12010,5429,11920,5342,11920,5342,11814,5222,11847xe" filled="f" stroked="t" strokeweight="4pt" strokecolor="#000000">
                <v:path arrowok="t"/>
              </v:shape>
            </v:group>
            <v:group style="position:absolute;left:5496;top:11910;width:243;height:401" coordorigin="5496,11910" coordsize="243,401">
              <v:shape style="position:absolute;left:5496;top:11910;width:243;height:401" coordorigin="5496,11910" coordsize="243,401" path="m5499,12311l5621,12311,5621,12113,5621,12103,5658,12036,5720,12024,5730,12026,5739,12027,5739,11913,5730,11911,5725,11910,5714,11910,5643,11938,5605,11992,5600,11920,5496,11920,5497,11936,5498,11953,5498,11971,5499,11991,5499,12013,5499,12037,5499,12311xe" filled="f" stroked="t" strokeweight="4pt" strokecolor="#000000">
                <v:path arrowok="t"/>
              </v:shape>
            </v:group>
            <v:group style="position:absolute;left:5770;top:11910;width:357;height:409" coordorigin="5770,11910" coordsize="357,409">
              <v:shape style="position:absolute;left:5770;top:11910;width:357;height:409" coordorigin="5770,11910" coordsize="357,409" path="m6120,12080l6112,12015,6084,11961,6031,11924,5950,11910,5924,11911,5855,11923,5807,11940,5819,12024,5834,12016,5852,12008,5872,12002,5893,11998,5914,11995,5951,11998,5976,12007,5990,12019,5997,12033,5998,12050,5969,12051,5941,12054,5868,12070,5813,12101,5773,12165,5770,12185,5771,12209,5794,12271,5843,12310,5888,12320,5912,12319,5972,12301,6002,12278,6010,12272,6017,12311,6126,12311,6124,12296,6122,12277,6121,12256,6120,12234,6120,12080xe" filled="f" stroked="t" strokeweight="4pt" strokecolor="#000000">
                <v:path arrowok="t"/>
              </v:shape>
            </v:group>
            <v:group style="position:absolute;left:5889;top:12127;width:113;height:105" coordorigin="5889,12127" coordsize="113,105">
              <v:shape style="position:absolute;left:5889;top:12127;width:113;height:105" coordorigin="5889,12127" coordsize="113,105" path="m6002,12169l6002,12176,6002,12183,6000,12190,5991,12208,5975,12222,5956,12232,5927,12231,5906,12224,5894,12211,5889,12192,5892,12171,5960,12129,5986,12127,6002,12169xe" filled="f" stroked="t" strokeweight="4pt" strokecolor="#000000">
                <v:path arrowok="t"/>
              </v:shape>
            </v:group>
            <v:group style="position:absolute;left:6357;top:11912;width:371;height:408" coordorigin="6357,11912" coordsize="371,408">
              <v:shape style="position:absolute;left:6357;top:11912;width:371;height:408" coordorigin="6357,11912" coordsize="371,408" path="m6724,12154l6726,12139,6728,12117,6727,12093,6714,12026,6685,11970,6636,11929,6567,11912,6538,11913,6465,11933,6412,11972,6377,12024,6359,12083,6357,12103,6357,12130,6372,12201,6403,12255,6451,12294,6514,12315,6563,12319,6585,12319,6647,12312,6690,12212,6672,12218,6654,12222,6634,12225,6614,12228,6593,12229,6566,12227,6501,12206,6472,12157,6724,12154xe" filled="f" stroked="t" strokeweight="4pt" strokecolor="#000000">
                <v:path arrowok="t"/>
              </v:shape>
            </v:group>
            <v:group style="position:absolute;left:6471;top:11993;width:143;height:78" coordorigin="6471,11993" coordsize="143,78">
              <v:shape style="position:absolute;left:6471;top:11993;width:143;height:78" coordorigin="6471,11993" coordsize="143,78" path="m6471,12071l6495,12015,6534,11993,6565,11997,6587,12008,6602,12023,6611,12041,6615,12060,6471,12071xe" filled="f" stroked="t" strokeweight="4pt" strokecolor="#000000">
                <v:path arrowok="t"/>
              </v:shape>
            </v:group>
            <v:group style="position:absolute;left:6801;top:11743;width:122;height:568" coordorigin="6801,11743" coordsize="122,568">
              <v:shape style="position:absolute;left:6801;top:11743;width:122;height:568" coordorigin="6801,11743" coordsize="122,568" path="m6801,12311l6922,12311,6922,11743,6801,11743,6801,12311xe" filled="f" stroked="t" strokeweight="4pt" strokecolor="#000000">
                <v:path arrowok="t"/>
              </v:shape>
              <v:shape style="position:absolute;left:1440;top:12663;width:4403;height:657" type="#_x0000_t75">
                <v:imagedata r:id="rId7" o:title=""/>
              </v:shape>
            </v:group>
            <v:group style="position:absolute;left:6018;top:12703;width:405;height:577" coordorigin="6018,12703" coordsize="405,577">
              <v:shape style="position:absolute;left:6018;top:12703;width:405;height:577" coordorigin="6018,12703" coordsize="405,577" path="m6298,12703l6298,12914,6297,12914,6286,12901,6271,12890,6253,12881,6232,12875,6209,12871,6186,12872,6125,12888,6074,12924,6038,12977,6020,13047,6018,13073,6020,13101,6037,13175,6072,13230,6121,13266,6179,13280,6202,13279,6263,13260,6306,13218,6310,13214,6315,13271,6423,13271,6422,13256,6422,13238,6421,13218,6420,13196,6420,13174,6420,12703,6298,12703xe" filled="f" stroked="t" strokeweight="4pt" strokecolor="#000000">
                <v:path arrowok="t"/>
              </v:shape>
            </v:group>
            <v:group style="position:absolute;left:6142;top:12964;width:157;height:218" coordorigin="6142,12964" coordsize="157,218">
              <v:shape style="position:absolute;left:6142;top:12964;width:157;height:218" coordorigin="6142,12964" coordsize="157,218" path="m6298,13097l6298,13106,6298,13116,6259,13175,6238,13182,6214,13180,6161,13148,6142,13083,6143,13056,6167,12992,6219,12964,6244,12967,6291,13006,6298,13097xe" filled="f" stroked="t" strokeweight="4pt" strokecolor="#000000">
                <v:path arrowok="t"/>
              </v:shape>
            </v:group>
            <v:group style="position:absolute;left:6496;top:12872;width:371;height:408" coordorigin="6496,12872" coordsize="371,408">
              <v:shape style="position:absolute;left:6496;top:12872;width:371;height:408" coordorigin="6496,12872" coordsize="371,408" path="m6863,13114l6865,13099,6867,13077,6866,13053,6854,12986,6824,12930,6776,12889,6706,12872,6677,12873,6604,12893,6551,12932,6516,12984,6498,13043,6496,13063,6497,13090,6511,13161,6543,13215,6590,13254,6653,13275,6703,13279,6725,13279,6787,13272,6830,13172,6811,13178,6793,13182,6774,13185,6753,13188,6732,13189,6705,13187,6640,13166,6611,13117,6863,13114xe" filled="f" stroked="t" strokeweight="4pt" strokecolor="#000000">
                <v:path arrowok="t"/>
              </v:shape>
            </v:group>
            <v:group style="position:absolute;left:6610;top:12953;width:143;height:78" coordorigin="6610,12953" coordsize="143,78">
              <v:shape style="position:absolute;left:6610;top:12953;width:143;height:78" coordorigin="6610,12953" coordsize="143,78" path="m6610,13031l6634,12975,6673,12953,6704,12957,6727,12968,6741,12983,6750,13001,6754,13020,6610,13031xe" filled="f" stroked="t" strokeweight="4pt" strokecolor="#000000">
                <v:path arrowok="t"/>
              </v:shape>
            </v:group>
            <v:group style="position:absolute;left:7098;top:12871;width:406;height:558" coordorigin="7098,12871" coordsize="406,558">
              <v:shape style="position:absolute;left:7098;top:12871;width:406;height:558" coordorigin="7098,12871" coordsize="406,558" path="m7102,13430l7223,13430,7223,13235,7225,13235,7289,13276,7313,13280,7334,13279,7394,13264,7445,13230,7482,13177,7502,13105,7504,13077,7503,13048,7484,12973,7449,12918,7382,12877,7344,12871,7320,12873,7260,12891,7215,12929,7210,12934,7204,12880,7098,12880,7099,12897,7100,12916,7100,12935,7101,12955,7101,12976,7102,12998,7102,13430xe" filled="f" stroked="t" strokeweight="4pt" strokecolor="#000000">
                <v:path arrowok="t"/>
              </v:shape>
            </v:group>
            <v:group style="position:absolute;left:7223;top:12968;width:157;height:218" coordorigin="7223,12968" coordsize="157,218">
              <v:shape style="position:absolute;left:7223;top:12968;width:157;height:218" coordorigin="7223,12968" coordsize="157,218" path="m7223,13050l7223,13042,7224,13034,7263,12976,7282,12968,7308,12970,7361,13003,7380,13065,7379,13095,7355,13160,7305,13186,7280,13183,7232,13146,7223,13050xe" filled="f" stroked="t" strokeweight="4pt" strokecolor="#000000">
                <v:path arrowok="t"/>
              </v:shape>
            </v:group>
            <v:group style="position:absolute;left:7561;top:12870;width:407;height:410" coordorigin="7561,12870" coordsize="407,410">
              <v:shape style="position:absolute;left:7561;top:12870;width:407;height:410" coordorigin="7561,12870" coordsize="407,410" path="m7770,12870l7698,12880,7640,12908,7596,12953,7568,13012,7561,13059,7562,13087,7578,13161,7611,13217,7659,13255,7718,13276,7762,13280,7784,13279,7845,13265,7899,13234,7941,13185,7965,13118,7968,13091,7967,13064,7952,12992,7920,12936,7873,12896,7813,12874,7770,12870xe" filled="f" stroked="t" strokeweight="4.0pt" strokecolor="#000000">
                <v:path arrowok="t"/>
              </v:shape>
            </v:group>
            <v:group style="position:absolute;left:7686;top:12958;width:158;height:235" coordorigin="7686,12958" coordsize="158,235">
              <v:shape style="position:absolute;left:7686;top:12958;width:158;height:235" coordorigin="7686,12958" coordsize="158,235" path="m7766,12958l7819,12985,7842,13050,7843,13074,7841,13103,7817,13168,7767,13193,7746,13190,7693,13131,7686,13080,7687,13055,7708,12989,7766,12958xe" filled="f" stroked="t" strokeweight="4pt" strokecolor="#000000">
                <v:path arrowok="t"/>
              </v:shape>
            </v:group>
            <v:group style="position:absolute;left:8044;top:12703;width:122;height:568" coordorigin="8044,12703" coordsize="122,568">
              <v:shape style="position:absolute;left:8044;top:12703;width:122;height:568" coordorigin="8044,12703" coordsize="122,568" path="m8044,13271l8166,13271,8166,12703,8044,12703,8044,13271xe" filled="f" stroked="t" strokeweight="4pt" strokecolor="#000000">
                <v:path arrowok="t"/>
              </v:shape>
            </v:group>
            <v:group style="position:absolute;left:8222;top:12880;width:410;height:391" coordorigin="8222,12880" coordsize="410,391">
              <v:shape style="position:absolute;left:8222;top:12880;width:410;height:391" coordorigin="8222,12880" coordsize="410,391" path="m8222,12880l8365,13271,8486,13271,8632,12880,8504,12880,8454,13062,8439,13121,8435,13140,8430,13157,8412,13080,8354,12880,8222,12880xe" filled="f" stroked="t" strokeweight="4pt" strokecolor="#000000">
                <v:path arrowok="t"/>
              </v:shape>
            </v:group>
            <v:group style="position:absolute;left:8654;top:12870;width:407;height:410" coordorigin="8654,12870" coordsize="407,410">
              <v:shape style="position:absolute;left:8654;top:12870;width:407;height:410" coordorigin="8654,12870" coordsize="407,410" path="m8863,12870l8792,12880,8733,12908,8689,12953,8662,13012,8654,13059,8655,13087,8671,13161,8705,13217,8753,13255,8812,13276,8856,13280,8877,13279,8939,13265,8993,13234,9035,13185,9058,13118,9062,13091,9061,13064,9046,12992,9013,12936,8966,12896,8906,12874,8863,12870xe" filled="f" stroked="t" strokeweight="4.0pt" strokecolor="#000000">
                <v:path arrowok="t"/>
              </v:shape>
            </v:group>
            <v:group style="position:absolute;left:8779;top:12958;width:158;height:235" coordorigin="8779,12958" coordsize="158,235">
              <v:shape style="position:absolute;left:8779;top:12958;width:158;height:235" coordorigin="8779,12958" coordsize="158,235" path="m8859,12958l8913,12985,8935,13050,8937,13074,8935,13103,8911,13168,8861,13193,8840,13190,8787,13131,8779,13080,8780,13055,8801,12989,8859,12958xe" filled="f" stroked="t" strokeweight="4pt" strokecolor="#000000">
                <v:path arrowok="t"/>
              </v:shape>
            </v:group>
            <v:group style="position:absolute;left:1484;top:10042;width:142;height:311" coordorigin="1484,10042" coordsize="142,311">
              <v:shape style="position:absolute;left:1484;top:10042;width:142;height:311" coordorigin="1484,10042" coordsize="142,311" path="m1484,10354l1519,10354,1519,10227,1524,10227,1529,10227,1535,10227,1555,10225,1607,10193,1626,10138,1625,10112,1595,10060,1540,10042,1516,10043,1497,10045,1484,10354xe" filled="f" stroked="t" strokeweight="4pt" strokecolor="#000000">
                <v:path arrowok="t"/>
              </v:shape>
            </v:group>
            <v:group style="position:absolute;left:1519;top:10071;width:70;height:127" coordorigin="1519,10071" coordsize="70,127">
              <v:shape style="position:absolute;left:1519;top:10071;width:70;height:127" coordorigin="1519,10071" coordsize="70,127" path="m1519,10074l1524,10072,1531,10071,1539,10071,1564,10076,1580,10090,1589,10109,1588,10142,1541,10198,1527,10198,1523,10198,1519,10197,1519,10074xe" filled="f" stroked="t" strokeweight="4pt" strokecolor="#000000">
                <v:path arrowok="t"/>
              </v:shape>
            </v:group>
            <v:group style="position:absolute;left:1658;top:10128;width:89;height:226" coordorigin="1658,10128" coordsize="89,226">
              <v:shape style="position:absolute;left:1658;top:10128;width:89;height:226" coordorigin="1658,10128" coordsize="89,226" path="m1660,10354l1695,10354,1695,10230,1695,10223,1736,10164,1747,10164,1747,10128,1744,10128,1742,10128,1739,10128,1720,10133,1703,10147,1693,10166,1691,10166,1689,10131,1658,10131,1658,10150,1659,10171,1660,10354xe" filled="f" stroked="t" strokeweight="4pt" strokecolor="#000000">
                <v:path arrowok="t"/>
              </v:shape>
            </v:group>
            <v:group style="position:absolute;left:1764;top:10128;width:143;height:230" coordorigin="1764,10128" coordsize="143,230">
              <v:shape style="position:absolute;left:1764;top:10128;width:143;height:230" coordorigin="1764,10128" coordsize="143,230" path="m1837,10128l1778,10165,1764,10215,1765,10251,1783,10326,1834,10357,1849,10355,1901,10300,1907,10272,1906,10235,1888,10161,1837,10128xe" filled="f" stroked="t" strokeweight="4pt" strokecolor="#000000">
                <v:path arrowok="t"/>
              </v:shape>
            </v:group>
            <v:group style="position:absolute;left:1798;top:10156;width:74;height:172" coordorigin="1798,10156" coordsize="74,172">
              <v:shape style="position:absolute;left:1798;top:10156;width:74;height:172" coordorigin="1798,10156" coordsize="74,172" path="m1835,10156l1852,10162,1863,10179,1869,10201,1872,10226,1872,10254,1869,10280,1864,10302,1856,10319,1844,10328,1824,10323,1810,10309,1802,10289,1798,10265,1799,10236,1813,10170,1835,10156xe" filled="f" stroked="t" strokeweight="4.0pt" strokecolor="#000000">
                <v:path arrowok="t"/>
              </v:shape>
            </v:group>
            <v:group style="position:absolute;left:1937;top:10130;width:146;height:316" coordorigin="1937,10130" coordsize="146,316">
              <v:shape style="position:absolute;left:1937;top:10130;width:146;height:316" coordorigin="1937,10130" coordsize="146,316" path="m2081,10201l2081,10174,2082,10154,2082,10138,2051,10131,2049,10156,2049,10156,2038,10141,2020,10130,1956,10162,1937,10237,1938,10267,1962,10333,1991,10352,2016,10350,2034,10341,2044,10327,2046,10326,2046,10349,2043,10380,2034,10401,2020,10413,2002,10417,1978,10414,1962,10408,1951,10435,1967,10441,1988,10445,2014,10444,2070,10402,2081,10339,2081,10201xe" filled="f" stroked="t" strokeweight="4pt" strokecolor="#000000">
                <v:path arrowok="t"/>
              </v:shape>
            </v:group>
            <v:group style="position:absolute;left:1973;top:10160;width:73;height:164" coordorigin="1973,10160" coordsize="73,164">
              <v:shape style="position:absolute;left:1973;top:10160;width:73;height:164" coordorigin="1973,10160" coordsize="73,164" path="m2046,10272l2046,10279,2045,10286,2043,10293,2031,10317,2015,10324,2000,10321,1988,10310,1978,10291,1973,10264,1974,10230,1977,10202,1984,10181,1992,10167,2003,10160,2028,10165,2040,10180,2045,10196,2046,10202,2046,10208,2046,10272xe" filled="f" stroked="t" strokeweight="4pt" strokecolor="#000000">
                <v:path arrowok="t"/>
              </v:shape>
            </v:group>
            <v:group style="position:absolute;left:2124;top:10128;width:89;height:226" coordorigin="2124,10128" coordsize="89,226">
              <v:shape style="position:absolute;left:2124;top:10128;width:89;height:226" coordorigin="2124,10128" coordsize="89,226" path="m2126,10354l2162,10354,2162,10230,2162,10223,2203,10164,2213,10164,2213,10128,2211,10128,2209,10128,2206,10128,2186,10133,2170,10147,2159,10166,2158,10166,2156,10131,2124,10131,2125,10150,2126,10171,2126,10354xe" filled="f" stroked="t" strokeweight="4pt" strokecolor="#000000">
                <v:path arrowok="t"/>
              </v:shape>
            </v:group>
            <v:group style="position:absolute;left:2227;top:10128;width:132;height:229" coordorigin="2227,10128" coordsize="132,229">
              <v:shape style="position:absolute;left:2227;top:10128;width:132;height:229" coordorigin="2227,10128" coordsize="132,229" path="m2357,10207l2335,10142,2295,10128,2271,10130,2252,10137,2249,10167,2260,10160,2272,10156,2286,10156,2307,10162,2318,10179,2321,10204,2321,10213,2298,10215,2276,10221,2257,10231,2242,10245,2231,10264,2227,10288,2230,10315,2239,10336,2254,10350,2272,10357,2295,10354,2312,10344,2325,10330,2327,10354,2359,10354,2357,10335,2357,10314,2357,10207xe" filled="f" stroked="t" strokeweight="4pt" strokecolor="#000000">
                <v:path arrowok="t"/>
              </v:shape>
            </v:group>
            <v:group style="position:absolute;left:2263;top:10239;width:59;height:90" coordorigin="2263,10239" coordsize="59,90">
              <v:shape style="position:absolute;left:2263;top:10239;width:59;height:90" coordorigin="2263,10239" coordsize="59,90" path="m2322,10283l2322,10287,2322,10292,2321,10296,2311,10319,2295,10329,2276,10325,2263,10308,2267,10274,2279,10253,2296,10243,2312,10239,2322,10283xe" filled="f" stroked="t" strokeweight="4pt" strokecolor="#000000">
                <v:path arrowok="t"/>
              </v:shape>
            </v:group>
            <v:group style="position:absolute;left:2400;top:10130;width:237;height:224" coordorigin="2400,10130" coordsize="237,224">
              <v:shape style="position:absolute;left:2400;top:10130;width:237;height:224" coordorigin="2400,10130" coordsize="237,224" path="m2402,10354l2437,10354,2437,10212,2437,10206,2437,10199,2438,10194,2448,10170,2463,10159,2487,10164,2499,10181,2502,10202,2502,10354,2537,10354,2537,10211,2537,10203,2538,10196,2539,10191,2549,10169,2565,10158,2587,10164,2598,10180,2602,10203,2602,10354,2637,10354,2637,10207,2634,10175,2626,10152,2614,10137,2598,10130,2572,10130,2557,10135,2545,10142,2537,10151,2531,10162,2530,10162,2519,10142,2502,10131,2474,10132,2454,10138,2441,10148,2433,10159,2431,10131,2400,10131,2401,10149,2402,10168,2402,10354xe" filled="f" stroked="t" strokeweight="4pt" strokecolor="#000000">
                <v:path arrowok="t"/>
              </v:shape>
            </v:group>
            <v:group style="position:absolute;left:2670;top:10128;width:132;height:229" coordorigin="2670,10128" coordsize="132,229">
              <v:shape style="position:absolute;left:2670;top:10128;width:132;height:229" coordorigin="2670,10128" coordsize="132,229" path="m2800,10207l2779,10142,2738,10128,2714,10130,2695,10137,2692,10167,2703,10160,2715,10156,2729,10156,2750,10162,2761,10179,2764,10204,2764,10213,2741,10215,2719,10221,2700,10231,2685,10245,2675,10264,2670,10288,2673,10315,2683,10336,2697,10350,2715,10357,2738,10354,2756,10344,2768,10330,2770,10354,2802,10354,2801,10335,2800,10314,2800,10207xe" filled="f" stroked="t" strokeweight="4pt" strokecolor="#000000">
                <v:path arrowok="t"/>
              </v:shape>
            </v:group>
            <v:group style="position:absolute;left:2707;top:10239;width:59;height:90" coordorigin="2707,10239" coordsize="59,90">
              <v:shape style="position:absolute;left:2707;top:10239;width:59;height:90" coordorigin="2707,10239" coordsize="59,90" path="m2765,10283l2765,10287,2765,10292,2764,10296,2754,10319,2738,10329,2719,10325,2707,10308,2710,10274,2723,10253,2739,10243,2755,10239,2765,10283xe" filled="f" stroked="t" strokeweight="4pt" strokecolor="#000000">
                <v:path arrowok="t"/>
              </v:shape>
            </v:group>
            <v:group style="position:absolute;left:2925;top:10042;width:142;height:311" coordorigin="2925,10042" coordsize="142,311">
              <v:shape style="position:absolute;left:2925;top:10042;width:142;height:311" coordorigin="2925,10042" coordsize="142,311" path="m2925,10354l2960,10354,2960,10227,2965,10227,2970,10227,2976,10227,2997,10225,3049,10193,3068,10138,3066,10112,3037,10060,2981,10042,2957,10043,2938,10045,2925,10354xe" filled="f" stroked="t" strokeweight="4pt" strokecolor="#000000">
                <v:path arrowok="t"/>
              </v:shape>
            </v:group>
            <v:group style="position:absolute;left:2960;top:10071;width:70;height:127" coordorigin="2960,10071" coordsize="70,127">
              <v:shape style="position:absolute;left:2960;top:10071;width:70;height:127" coordorigin="2960,10071" coordsize="70,127" path="m2960,10074l2965,10072,2972,10071,2980,10071,3005,10076,3021,10090,3030,10109,3029,10142,2982,10198,2969,10198,2965,10198,2960,10197,2960,10074xe" filled="f" stroked="t" strokeweight="4pt" strokecolor="#000000">
                <v:path arrowok="t"/>
              </v:shape>
            </v:group>
            <v:group style="position:absolute;left:3099;top:10128;width:89;height:226" coordorigin="3099,10128" coordsize="89,226">
              <v:shape style="position:absolute;left:3099;top:10128;width:89;height:226" coordorigin="3099,10128" coordsize="89,226" path="m3101,10354l3136,10354,3136,10230,3136,10223,3178,10164,3188,10164,3188,10128,3186,10128,3183,10128,3181,10128,3161,10133,3145,10147,3134,10166,3133,10166,3131,10131,3099,10131,3100,10150,3101,10171,3101,10354xe" filled="f" stroked="t" strokeweight="4pt" strokecolor="#000000">
                <v:path arrowok="t"/>
              </v:shape>
            </v:group>
            <v:group style="position:absolute;left:3205;top:10128;width:143;height:230" coordorigin="3205,10128" coordsize="143,230">
              <v:shape style="position:absolute;left:3205;top:10128;width:143;height:230" coordorigin="3205,10128" coordsize="143,230" path="m3278,10128l3220,10165,3205,10215,3206,10251,3225,10326,3275,10357,3291,10355,3342,10300,3348,10272,3347,10235,3329,10161,3278,10128xe" filled="f" stroked="t" strokeweight="4pt" strokecolor="#000000">
                <v:path arrowok="t"/>
              </v:shape>
            </v:group>
            <v:group style="position:absolute;left:3240;top:10156;width:74;height:172" coordorigin="3240,10156" coordsize="74,172">
              <v:shape style="position:absolute;left:3240;top:10156;width:74;height:172" coordorigin="3240,10156" coordsize="74,172" path="m3277,10156l3293,10162,3304,10179,3311,10201,3314,10226,3313,10254,3311,10280,3306,10302,3297,10319,3285,10328,3265,10323,3252,10309,3244,10289,3240,10265,3240,10236,3254,10170,3277,10156xe" filled="f" stroked="t" strokeweight="4.0pt" strokecolor="#000000">
                <v:path arrowok="t"/>
              </v:shape>
            </v:group>
            <v:group style="position:absolute;left:3364;top:10131;width:148;height:223" coordorigin="3364,10131" coordsize="148,223">
              <v:shape style="position:absolute;left:3364;top:10131;width:148;height:223" coordorigin="3364,10131" coordsize="148,223" path="m3364,10131l3422,10354,3453,10354,3512,10131,3477,10131,3449,10256,3445,10275,3442,10295,3438,10310,3435,10290,3432,10270,3401,10131,3364,10131xe" filled="f" stroked="t" strokeweight="4pt" strokecolor="#000000">
                <v:path arrowok="t"/>
              </v:shape>
            </v:group>
            <v:group style="position:absolute;left:3526;top:10131;width:138;height:225" coordorigin="3526,10131" coordsize="138,225">
              <v:shape style="position:absolute;left:3526;top:10131;width:138;height:225" coordorigin="3526,10131" coordsize="138,225" path="m3663,10246l3664,10240,3664,10234,3664,10225,3648,10156,3618,10131,3595,10132,3536,10182,3526,10229,3527,10260,3548,10328,3595,10356,3620,10355,3640,10352,3654,10346,3649,10320,3641,10325,3628,10328,3613,10328,3597,10326,3583,10319,3571,10303,3563,10278,3663,10246xe" filled="f" stroked="t" strokeweight="4pt" strokecolor="#000000">
                <v:path arrowok="t"/>
              </v:shape>
            </v:group>
            <v:group style="position:absolute;left:3561;top:10159;width:69;height:61" coordorigin="3561,10159" coordsize="69,61">
              <v:shape style="position:absolute;left:3561;top:10159;width:69;height:61" coordorigin="3561,10159" coordsize="69,61" path="m3561,10219l3564,10195,3572,10173,3585,10159,3604,10160,3618,10171,3627,10190,3630,10217,3561,10219xe" filled="f" stroked="t" strokeweight="4pt" strokecolor="#000000">
                <v:path arrowok="t"/>
              </v:shape>
            </v:group>
            <v:group style="position:absolute;left:3692;top:10131;width:138;height:225" coordorigin="3692,10131" coordsize="138,225">
              <v:shape style="position:absolute;left:3692;top:10131;width:138;height:225" coordorigin="3692,10131" coordsize="138,225" path="m3830,10246l3830,10240,3831,10234,3831,10225,3815,10156,3785,10131,3762,10132,3702,10182,3692,10229,3693,10260,3715,10328,3761,10356,3787,10355,3806,10352,3821,10346,3816,10320,3807,10325,3795,10328,3779,10328,3764,10326,3749,10319,3737,10303,3729,10278,3830,10246xe" filled="f" stroked="t" strokeweight="4pt" strokecolor="#000000">
                <v:path arrowok="t"/>
              </v:shape>
            </v:group>
            <v:group style="position:absolute;left:3727;top:10159;width:69;height:61" coordorigin="3727,10159" coordsize="69,61">
              <v:shape style="position:absolute;left:3727;top:10159;width:69;height:61" coordorigin="3727,10159" coordsize="69,61" path="m3727,10219l3731,10195,3739,10173,3752,10159,3771,10160,3785,10171,3794,10190,3797,10217,3727,10219xe" filled="f" stroked="t" strokeweight="4pt" strokecolor="#000000">
                <v:path arrowok="t"/>
              </v:shape>
            </v:group>
            <v:group style="position:absolute;left:3860;top:10035;width:144;height:320" coordorigin="3860,10035" coordsize="144,320">
              <v:shape style="position:absolute;left:3860;top:10035;width:144;height:320" coordorigin="3860,10035" coordsize="144,320" path="m3967,10035l3967,10154,3966,10154,3952,10136,3934,10129,3874,10166,3860,10214,3861,10250,3877,10325,3910,10356,3937,10353,3956,10344,3967,10331,3971,10326,3973,10354,4004,10354,4003,10335,4002,10313,4002,10035,3967,10035xe" filled="f" stroked="t" strokeweight="4pt" strokecolor="#000000">
                <v:path arrowok="t"/>
              </v:shape>
            </v:group>
            <v:group style="position:absolute;left:3895;top:10161;width:72;height:166" coordorigin="3895,10161" coordsize="72,166">
              <v:shape style="position:absolute;left:3895;top:10161;width:72;height:166" coordorigin="3895,10161" coordsize="72,166" path="m3967,10275l3967,10281,3966,10286,3966,10290,3954,10317,3939,10327,3921,10323,3908,10310,3899,10291,3895,10267,3895,10234,3898,10207,3903,10185,3911,10170,3922,10161,3945,10164,3959,10178,3966,10198,3967,10206,3967,10212,3967,10216,3967,10275xe" filled="f" stroked="t" strokeweight="4pt" strokecolor="#000000">
                <v:path arrowok="t"/>
              </v:shape>
            </v:group>
            <v:group style="position:absolute;left:4040;top:10128;width:143;height:230" coordorigin="4040,10128" coordsize="143,230">
              <v:shape style="position:absolute;left:4040;top:10128;width:143;height:230" coordorigin="4040,10128" coordsize="143,230" path="m4113,10128l4055,10165,4040,10215,4041,10251,4060,10326,4110,10357,4126,10355,4177,10300,4183,10272,4182,10235,4164,10161,4113,10128xe" filled="f" stroked="t" strokeweight="4pt" strokecolor="#000000">
                <v:path arrowok="t"/>
              </v:shape>
            </v:group>
            <v:group style="position:absolute;left:4075;top:10156;width:74;height:172" coordorigin="4075,10156" coordsize="74,172">
              <v:shape style="position:absolute;left:4075;top:10156;width:74;height:172" coordorigin="4075,10156" coordsize="74,172" path="m4112,10156l4128,10162,4139,10179,4146,10201,4149,10226,4148,10254,4146,10280,4141,10302,4132,10319,4120,10328,4100,10323,4087,10309,4079,10289,4075,10265,4075,10236,4089,10170,4112,10156xe" filled="f" stroked="t" strokeweight="4.0pt" strokecolor="#000000">
                <v:path arrowok="t"/>
              </v:shape>
            </v:group>
            <v:group style="position:absolute;left:4219;top:10128;width:89;height:226" coordorigin="4219,10128" coordsize="89,226">
              <v:shape style="position:absolute;left:4219;top:10128;width:89;height:226" coordorigin="4219,10128" coordsize="89,226" path="m4221,10354l4256,10354,4256,10230,4256,10223,4297,10164,4308,10164,4308,10128,4306,10128,4303,10128,4300,10128,4281,10133,4265,10147,4254,10166,4253,10166,4251,10131,4219,10131,4220,10150,4221,10171,4221,10354xe" filled="f" stroked="t" strokeweight="4pt" strokecolor="#000000">
                <v:path arrowok="t"/>
              </v:shape>
            </v:group>
            <v:group style="position:absolute;left:4323;top:10131;width:138;height:225" coordorigin="4323,10131" coordsize="138,225">
              <v:shape style="position:absolute;left:4323;top:10131;width:138;height:225" coordorigin="4323,10131" coordsize="138,225" path="m4461,10246l4461,10240,4462,10234,4462,10225,4446,10156,4416,10131,4393,10132,4333,10182,4323,10229,4324,10260,4346,10328,4392,10356,4417,10355,4437,10352,4452,10346,4447,10320,4438,10325,4426,10328,4410,10328,4395,10326,4380,10319,4368,10303,4360,10278,4461,10246xe" filled="f" stroked="t" strokeweight="4pt" strokecolor="#000000">
                <v:path arrowok="t"/>
              </v:shape>
            </v:group>
            <v:group style="position:absolute;left:4358;top:10159;width:69;height:61" coordorigin="4358,10159" coordsize="69,61">
              <v:shape style="position:absolute;left:4358;top:10159;width:69;height:61" coordorigin="4358,10159" coordsize="69,61" path="m4358,10219l4361,10195,4370,10173,4383,10159,4402,10160,4416,10171,4424,10190,4428,10217,4358,10219xe" filled="f" stroked="t" strokeweight="4pt" strokecolor="#000000">
                <v:path arrowok="t"/>
              </v:shape>
            </v:group>
            <v:group style="position:absolute;left:4484;top:10128;width:108;height:228" coordorigin="4484,10128" coordsize="108,228">
              <v:shape style="position:absolute;left:4484;top:10128;width:108;height:228" coordorigin="4484,10128" coordsize="108,228" path="m4484,10344l4501,10352,4522,10356,4546,10354,4566,10346,4582,10332,4592,10313,4591,10285,4586,10264,4577,10247,4565,10235,4551,10224,4530,10207,4522,10192,4527,10169,4542,10157,4562,10156,4571,10160,4580,10166,4589,10139,4573,10132,4551,10128,4528,10132,4509,10142,4496,10159,4489,10180,4491,10202,4498,10220,4510,10235,4527,10249,4549,10266,4559,10281,4556,10310,4545,10324,4518,10325,4500,10321,4484,10344xe" filled="f" stroked="t" strokeweight="4pt" strokecolor="#000000">
                <v:path arrowok="t"/>
              </v:shape>
            </v:group>
            <v:group style="position:absolute;left:4696;top:10035;width:144;height:320" coordorigin="4696,10035" coordsize="144,320">
              <v:shape style="position:absolute;left:4696;top:10035;width:144;height:320" coordorigin="4696,10035" coordsize="144,320" path="m4803,10035l4803,10154,4802,10154,4788,10136,4770,10129,4710,10166,4696,10214,4697,10250,4713,10325,4746,10356,4773,10353,4792,10344,4803,10331,4807,10326,4809,10354,4840,10354,4839,10335,4838,10313,4838,10035,4803,10035xe" filled="f" stroked="t" strokeweight="4pt" strokecolor="#000000">
                <v:path arrowok="t"/>
              </v:shape>
            </v:group>
            <v:group style="position:absolute;left:4731;top:10161;width:72;height:166" coordorigin="4731,10161" coordsize="72,166">
              <v:shape style="position:absolute;left:4731;top:10161;width:72;height:166" coordorigin="4731,10161" coordsize="72,166" path="m4803,10275l4803,10281,4802,10286,4801,10290,4790,10317,4775,10327,4757,10323,4744,10310,4735,10291,4731,10267,4731,10234,4734,10207,4739,10185,4747,10170,4758,10161,4780,10164,4795,10178,4802,10198,4803,10206,4803,10212,4803,10216,4803,10275xe" filled="f" stroked="t" strokeweight="4pt" strokecolor="#000000">
                <v:path arrowok="t"/>
              </v:shape>
            </v:group>
            <v:group style="position:absolute;left:4875;top:10131;width:138;height:225" coordorigin="4875,10131" coordsize="138,225">
              <v:shape style="position:absolute;left:4875;top:10131;width:138;height:225" coordorigin="4875,10131" coordsize="138,225" path="m5012,10246l5013,10240,5013,10234,5013,10225,4997,10156,4967,10131,4944,10132,4885,10182,4875,10229,4876,10260,4897,10328,4944,10356,4969,10355,4989,10352,5003,10346,4998,10320,4990,10325,4977,10328,4962,10328,4946,10326,4932,10319,4920,10303,4912,10278,5012,10246xe" filled="f" stroked="t" strokeweight="4pt" strokecolor="#000000">
                <v:path arrowok="t"/>
              </v:shape>
            </v:group>
            <v:group style="position:absolute;left:4910;top:10159;width:69;height:61" coordorigin="4910,10159" coordsize="69,61">
              <v:shape style="position:absolute;left:4910;top:10159;width:69;height:61" coordorigin="4910,10159" coordsize="69,61" path="m4910,10219l4913,10195,4921,10173,4934,10159,4953,10160,4967,10171,4976,10190,4979,10217,4910,10219xe" filled="f" stroked="t" strokeweight="4pt" strokecolor="#000000">
                <v:path arrowok="t"/>
              </v:shape>
            </v:group>
            <v:group style="position:absolute;left:5114;top:10041;width:147;height:315" coordorigin="5114,10041" coordsize="147,315">
              <v:shape style="position:absolute;left:5114;top:10041;width:147;height:315" coordorigin="5114,10041" coordsize="147,315" path="m5256,10319l5249,10322,5237,10325,5224,10325,5169,10292,5151,10210,5153,10173,5175,10100,5213,10073,5239,10074,5253,10078,5261,10049,5255,10045,5242,10041,5223,10041,5162,10064,5126,10117,5114,10175,5115,10211,5131,10292,5178,10348,5209,10356,5235,10355,5253,10352,5256,10319xe" filled="f" stroked="t" strokeweight="4pt" strokecolor="#000000">
                <v:path arrowok="t"/>
              </v:shape>
            </v:group>
            <v:group style="position:absolute;left:5292;top:10035;width:35;height:318" coordorigin="5292,10035" coordsize="35,318">
              <v:shape style="position:absolute;left:5292;top:10035;width:35;height:318" coordorigin="5292,10035" coordsize="35,318" path="m5292,10354l5327,10354,5327,10035,5292,10035,5292,10354xe" filled="f" stroked="t" strokeweight="4.0pt" strokecolor="#000000">
                <v:path arrowok="t"/>
              </v:shape>
            </v:group>
            <v:group style="position:absolute;left:5361;top:10128;width:132;height:229" coordorigin="5361,10128" coordsize="132,229">
              <v:shape style="position:absolute;left:5361;top:10128;width:132;height:229" coordorigin="5361,10128" coordsize="132,229" path="m5491,10207l5469,10142,5429,10128,5405,10130,5386,10137,5383,10167,5394,10160,5406,10156,5420,10156,5441,10162,5452,10179,5455,10204,5455,10213,5432,10215,5410,10221,5391,10231,5376,10245,5365,10264,5361,10288,5364,10315,5373,10336,5388,10350,5406,10357,5429,10354,5446,10344,5459,10330,5461,10354,5493,10354,5491,10335,5491,10314,5491,10207xe" filled="f" stroked="t" strokeweight="4pt" strokecolor="#000000">
                <v:path arrowok="t"/>
              </v:shape>
            </v:group>
            <v:group style="position:absolute;left:5397;top:10239;width:59;height:90" coordorigin="5397,10239" coordsize="59,90">
              <v:shape style="position:absolute;left:5397;top:10239;width:59;height:90" coordorigin="5397,10239" coordsize="59,90" path="m5456,10283l5456,10287,5456,10292,5455,10296,5445,10319,5429,10329,5409,10325,5397,10308,5401,10274,5413,10253,5430,10243,5446,10239,5456,10283xe" filled="f" stroked="t" strokeweight="4pt" strokecolor="#000000">
                <v:path arrowok="t"/>
              </v:shape>
            </v:group>
            <v:group style="position:absolute;left:5523;top:10128;width:108;height:228" coordorigin="5523,10128" coordsize="108,228">
              <v:shape style="position:absolute;left:5523;top:10128;width:108;height:228" coordorigin="5523,10128" coordsize="108,228" path="m5523,10344l5539,10352,5560,10356,5585,10354,5605,10346,5621,10332,5630,10313,5630,10285,5625,10264,5616,10247,5604,10235,5590,10224,5569,10207,5561,10192,5565,10169,5581,10157,5600,10156,5610,10160,5618,10166,5628,10139,5612,10132,5590,10128,5567,10132,5548,10142,5534,10159,5528,10180,5530,10202,5537,10220,5549,10235,5566,10249,5588,10266,5598,10281,5595,10310,5584,10324,5556,10325,5539,10321,5523,10344xe" filled="f" stroked="t" strokeweight="4pt" strokecolor="#000000">
                <v:path arrowok="t"/>
              </v:shape>
            </v:group>
            <v:group style="position:absolute;left:5660;top:10131;width:138;height:225" coordorigin="5660,10131" coordsize="138,225">
              <v:shape style="position:absolute;left:5660;top:10131;width:138;height:225" coordorigin="5660,10131" coordsize="138,225" path="m5797,10246l5798,10240,5798,10234,5798,10225,5782,10156,5752,10131,5729,10132,5670,10182,5660,10229,5661,10260,5682,10328,5729,10356,5754,10355,5774,10352,5788,10346,5783,10320,5775,10325,5762,10328,5747,10328,5731,10326,5717,10319,5705,10303,5697,10278,5797,10246xe" filled="f" stroked="t" strokeweight="4pt" strokecolor="#000000">
                <v:path arrowok="t"/>
              </v:shape>
            </v:group>
            <v:group style="position:absolute;left:5695;top:10159;width:69;height:61" coordorigin="5695,10159" coordsize="69,61">
              <v:shape style="position:absolute;left:5695;top:10159;width:69;height:61" coordorigin="5695,10159" coordsize="69,61" path="m5695,10219l5698,10195,5706,10173,5719,10159,5738,10160,5752,10171,5761,10190,5764,10217,5695,10219xe" filled="f" stroked="t" strokeweight="4pt" strokecolor="#000000">
                <v:path arrowok="t"/>
              </v:shape>
            </v:group>
            <v:group style="position:absolute;left:5904;top:10044;width:235;height:310" coordorigin="5904,10044" coordsize="235,310">
              <v:shape style="position:absolute;left:5904;top:10044;width:235;height:310" coordorigin="5904,10044" coordsize="235,310" path="m6105,10354l6139,10354,6121,10044,6081,10044,6046,10185,6032,10246,6025,10283,6022,10292,6005,10216,6000,10196,5961,10044,5922,10044,5904,10354,5936,10354,5942,10223,5943,10201,5944,10180,5944,10160,5945,10140,5945,10121,5945,10102,5947,10099,5963,10176,6008,10352,6031,10352,6069,10207,6084,10147,6092,10109,6096,10099,6095,10117,6095,10136,6096,10157,6097,10177,6098,10198,6099,10219,6105,10354xe" filled="f" stroked="t" strokeweight="4pt" strokecolor="#000000">
                <v:path arrowok="t"/>
              </v:shape>
            </v:group>
            <v:group style="position:absolute;left:6179;top:10131;width:136;height:226" coordorigin="6179,10131" coordsize="136,226">
              <v:shape style="position:absolute;left:6179;top:10131;width:136;height:226" coordorigin="6179,10131" coordsize="136,226" path="m6313,10131l6278,10131,6278,10278,6278,10285,6277,10292,6276,10298,6268,10315,6249,10327,6229,10321,6219,10305,6215,10281,6214,10131,6179,10131,6179,10272,6181,10302,6187,10325,6197,10343,6212,10353,6232,10357,6256,10352,6273,10340,6281,10330,6284,10354,6315,10354,6314,10336,6314,10316,6313,10294,6313,10131xe" filled="f" stroked="t" strokeweight="4pt" strokecolor="#000000">
                <v:path arrowok="t"/>
              </v:shape>
            </v:group>
            <v:group style="position:absolute;left:6357;top:10129;width:138;height:224" coordorigin="6357,10129" coordsize="138,224">
              <v:shape style="position:absolute;left:6357;top:10129;width:138;height:224" coordorigin="6357,10129" coordsize="138,224" path="m6359,10354l6395,10354,6395,10214,6395,10206,6395,10199,6397,10194,6406,10170,6422,10159,6445,10165,6457,10181,6460,10203,6460,10354,6496,10354,6496,10204,6493,10174,6484,10152,6471,10137,6455,10129,6428,10131,6409,10138,6396,10150,6390,10158,6388,10131,6357,10131,6358,10149,6359,10168,6359,10354xe" filled="f" stroked="t" strokeweight="4pt" strokecolor="#000000">
                <v:path arrowok="t"/>
              </v:shape>
            </v:group>
            <v:group style="position:absolute;left:6535;top:10035;width:144;height:320" coordorigin="6535,10035" coordsize="144,320">
              <v:shape style="position:absolute;left:6535;top:10035;width:144;height:320" coordorigin="6535,10035" coordsize="144,320" path="m6641,10035l6641,10154,6641,10154,6627,10136,6608,10129,6549,10166,6535,10214,6535,10250,6552,10325,6585,10356,6612,10353,6630,10344,6641,10331,6646,10326,6648,10354,6678,10354,6678,10335,6677,10313,6676,10035,6641,10035xe" filled="f" stroked="t" strokeweight="4pt" strokecolor="#000000">
                <v:path arrowok="t"/>
              </v:shape>
            </v:group>
            <v:group style="position:absolute;left:6570;top:10161;width:72;height:166" coordorigin="6570,10161" coordsize="72,166">
              <v:shape style="position:absolute;left:6570;top:10161;width:72;height:166" coordorigin="6570,10161" coordsize="72,166" path="m6641,10275l6641,10281,6641,10286,6640,10290,6628,10317,6614,10327,6596,10323,6583,10310,6574,10291,6570,10267,6570,10234,6573,10207,6578,10185,6586,10170,6597,10161,6619,10164,6634,10178,6641,10198,6641,10206,6641,10212,6641,10216,6641,10275xe" filled="f" stroked="t" strokeweight="4pt" strokecolor="#000000">
                <v:path arrowok="t"/>
              </v:shape>
            </v:group>
            <v:group style="position:absolute;left:6723;top:10131;width:35;height:223" coordorigin="6723,10131" coordsize="35,223">
              <v:shape style="position:absolute;left:6723;top:10131;width:35;height:223" coordorigin="6723,10131" coordsize="35,223" path="m6758,10354l6758,10131,6723,10131,6723,10354,6758,10354xe" filled="f" stroked="t" strokeweight="4pt" strokecolor="#000000">
                <v:path arrowok="t"/>
              </v:shape>
            </v:group>
            <v:group style="position:absolute;left:6719;top:10051;width:42;height:46" coordorigin="6719,10051" coordsize="42,46">
              <v:shape style="position:absolute;left:6719;top:10051;width:42;height:46" coordorigin="6719,10051" coordsize="42,46" path="m6740,10051l6728,10051,6719,10060,6719,10074,6719,10087,6728,10097,6739,10097,6753,10097,6761,10087,6761,10074,6761,10060,6753,10051,6740,10051xe" filled="f" stroked="t" strokeweight="4.0pt" strokecolor="#000000">
                <v:path arrowok="t"/>
              </v:shape>
            </v:group>
            <v:group style="position:absolute;left:6789;top:10128;width:132;height:229" coordorigin="6789,10128" coordsize="132,229">
              <v:shape style="position:absolute;left:6789;top:10128;width:132;height:229" coordorigin="6789,10128" coordsize="132,229" path="m6919,10207l6898,10142,6857,10128,6833,10130,6814,10137,6812,10167,6822,10160,6835,10156,6848,10156,6870,10162,6881,10179,6884,10204,6884,10213,6860,10215,6839,10221,6820,10231,6805,10245,6794,10264,6789,10288,6793,10315,6802,10336,6816,10350,6834,10357,6858,10354,6875,10344,6888,10330,6890,10354,6922,10354,6920,10335,6919,10314,6919,10207xe" filled="f" stroked="t" strokeweight="4pt" strokecolor="#000000">
                <v:path arrowok="t"/>
              </v:shape>
            </v:group>
            <v:group style="position:absolute;left:6826;top:10239;width:59;height:90" coordorigin="6826,10239" coordsize="59,90">
              <v:shape style="position:absolute;left:6826;top:10239;width:59;height:90" coordorigin="6826,10239" coordsize="59,90" path="m6885,10283l6885,10287,6884,10292,6883,10296,6874,10319,6857,10329,6838,10325,6826,10308,6830,10274,6842,10253,6858,10243,6875,10239,6885,10283xe" filled="f" stroked="t" strokeweight="4pt" strokecolor="#000000">
                <v:path arrowok="t"/>
              </v:shape>
            </v:group>
            <v:group style="position:absolute;left:6965;top:10035;width:35;height:318" coordorigin="6965,10035" coordsize="35,318">
              <v:shape style="position:absolute;left:6965;top:10035;width:35;height:318" coordorigin="6965,10035" coordsize="35,318" path="m6965,10354l7000,10354,7000,10035,6965,10035,6965,10354xe" filled="f" stroked="t" strokeweight="4.0pt" strokecolor="#000000">
                <v:path arrowok="t"/>
              </v:shape>
              <v:shape style="position:absolute;left:14577;top:1113;width:2695;height:975" type="#_x0000_t75">
                <v:imagedata r:id="rId8" o:title=""/>
              </v:shape>
              <v:shape style="position:absolute;left:17588;top:968;width:1268;height:1216" type="#_x0000_t75">
                <v:imagedata r:id="rId9" o:title=""/>
              </v:shape>
            </v:group>
            <v:group style="position:absolute;left:16605;top:2447;width:107;height:135" coordorigin="16605,2447" coordsize="107,135">
              <v:shape style="position:absolute;left:16605;top:2447;width:107;height:135" coordorigin="16605,2447" coordsize="107,135" path="m16628,2581l16628,2533,16628,2511,16627,2492,16627,2476,16636,2493,16645,2511,16686,2581,16712,2581,16712,2447,16689,2447,16689,2494,16689,2515,16690,2534,16691,2550,16683,2532,16673,2514,16633,2447,16605,2447,16605,2581,16628,2581xe" filled="f" stroked="t" strokeweight="2pt" strokecolor="#000000">
                <v:path arrowok="t"/>
              </v:shape>
            </v:group>
            <v:group style="position:absolute;left:16739;top:2484;width:88;height:97" coordorigin="16739,2484" coordsize="88,97">
              <v:shape style="position:absolute;left:16739;top:2484;width:88;height:97" coordorigin="16739,2484" coordsize="88,97" path="m16827,2484l16802,2484,16802,2543,16802,2546,16802,2548,16801,2550,16798,2557,16792,2564,16782,2564,16769,2564,16764,2553,16764,2537,16764,2484,16739,2484,16739,2541,16745,2568,16759,2581,16788,2579,16801,2571,16805,2567,16806,2581,16827,2581,16827,2573,16827,2564,16827,2552,16827,2484xe" filled="f" stroked="t" strokeweight="2pt" strokecolor="#000000">
                <v:path arrowok="t"/>
              </v:shape>
            </v:group>
            <v:group style="position:absolute;left:16772;top:2442;width:41;height:30" coordorigin="16772,2442" coordsize="41,30">
              <v:shape style="position:absolute;left:16772;top:2442;width:41;height:30" coordorigin="16772,2442" coordsize="41,30" path="m16790,2442l16772,2471,16789,2471,16814,2442,16790,2442xe" filled="f" stroked="t" strokeweight="2pt" strokecolor="#000000">
                <v:path arrowok="t"/>
              </v:shape>
            </v:group>
            <v:group style="position:absolute;left:16852;top:2482;width:144;height:100" coordorigin="16852,2482" coordsize="144,100">
              <v:shape style="position:absolute;left:16852;top:2482;width:144;height:100" coordorigin="16852,2482" coordsize="144,100" path="m16853,2581l16877,2581,16877,2524,16877,2521,16878,2518,16878,2516,16881,2509,16887,2502,16896,2502,16908,2502,16913,2511,16913,2525,16913,2581,16937,2581,16937,2523,16937,2520,16937,2517,16938,2515,16941,2508,16947,2502,16955,2502,16967,2502,16973,2511,16973,2528,16973,2581,16997,2581,16997,2524,16991,2497,16976,2484,16956,2482,16950,2484,16944,2488,16940,2490,16936,2494,16933,2500,16932,2500,16928,2489,16918,2482,16905,2482,16889,2482,16880,2491,16875,2498,16875,2498,16873,2484,16852,2484,16853,2492,16853,2502,16853,2513,16853,2581xe" filled="f" stroked="t" strokeweight="2pt" strokecolor="#000000">
                <v:path arrowok="t"/>
              </v:shape>
            </v:group>
            <v:group style="position:absolute;left:17018;top:2482;width:88;height:101" coordorigin="17018,2482" coordsize="88,101">
              <v:shape style="position:absolute;left:17018;top:2482;width:88;height:101" coordorigin="17018,2482" coordsize="88,101" path="m17105,2540l17106,2537,17106,2534,17106,2529,17103,2508,17091,2491,17069,2482,17044,2487,17027,2500,17018,2519,17021,2547,17029,2567,17044,2579,17064,2583,17081,2583,17092,2581,17101,2577,17097,2560,17090,2563,17082,2565,17070,2565,17054,2565,17041,2557,17040,2540,17105,2540xe" filled="f" stroked="t" strokeweight="2pt" strokecolor="#000000">
                <v:path arrowok="t"/>
              </v:shape>
            </v:group>
            <v:group style="position:absolute;left:17040;top:2499;width:43;height:24" coordorigin="17040,2499" coordsize="43,24">
              <v:shape style="position:absolute;left:17040;top:2499;width:43;height:24" coordorigin="17040,2499" coordsize="43,24" path="m17040,2522l17041,2512,17048,2499,17063,2499,17079,2499,17083,2513,17083,2522,17040,2522xe" filled="f" stroked="t" strokeweight="2pt" strokecolor="#000000">
                <v:path arrowok="t"/>
              </v:shape>
            </v:group>
            <v:group style="position:absolute;left:17125;top:2482;width:55;height:100" coordorigin="17125,2482" coordsize="55,100">
              <v:shape style="position:absolute;left:17125;top:2482;width:55;height:100" coordorigin="17125,2482" coordsize="55,100" path="m17126,2581l17151,2581,17151,2531,17151,2528,17151,2526,17151,2523,17153,2512,17162,2505,17173,2505,17176,2505,17178,2505,17181,2505,17181,2482,17179,2482,17177,2482,17175,2482,17164,2482,17153,2489,17148,2502,17147,2502,17146,2484,17125,2484,17126,2493,17126,2502,17126,2515,17126,2581xe" filled="f" stroked="t" strokeweight="2pt" strokecolor="#000000">
                <v:path arrowok="t"/>
              </v:shape>
            </v:group>
            <v:group style="position:absolute;left:17191;top:2482;width:95;height:102" coordorigin="17191,2482" coordsize="95,102">
              <v:shape style="position:absolute;left:17191;top:2482;width:95;height:102" coordorigin="17191,2482" coordsize="95,102" path="m17240,2482l17217,2486,17201,2499,17191,2518,17193,2547,17203,2567,17217,2579,17235,2583,17257,2580,17274,2569,17285,2550,17284,2521,17276,2500,17262,2487,17245,2482,17240,2482xe" filled="f" stroked="t" strokeweight="2pt" strokecolor="#000000">
                <v:path arrowok="t"/>
              </v:shape>
            </v:group>
            <v:group style="position:absolute;left:17215;top:2500;width:48;height:66" coordorigin="17215,2500" coordsize="48,66">
              <v:shape style="position:absolute;left:17215;top:2500;width:48;height:66" coordorigin="17215,2500" coordsize="48,66" path="m17239,2500l17257,2510,17263,2532,17256,2556,17240,2566,17222,2557,17215,2535,17219,2512,17235,2500,17239,2500xe" filled="f" stroked="t" strokeweight="2pt" strokecolor="#000000">
                <v:path arrowok="t"/>
              </v:shape>
            </v:group>
            <v:group style="position:absolute;left:17345;top:2451;width:86;height:132" coordorigin="17345,2451" coordsize="86,132">
              <v:shape style="position:absolute;left:17345;top:2451;width:86;height:132" coordorigin="17345,2451" coordsize="86,132" path="m17428,2451l17360,2451,17352,2517,17357,2516,17362,2516,17370,2516,17396,2521,17406,2536,17407,2556,17393,2564,17378,2564,17367,2564,17355,2560,17350,2557,17345,2576,17352,2580,17364,2584,17379,2584,17404,2579,17422,2566,17431,2548,17428,2522,17419,2508,17406,2500,17395,2497,17383,2497,17379,2497,17377,2497,17374,2498,17378,2472,17428,2472,17428,2451xe" filled="f" stroked="t" strokeweight="2pt" strokecolor="#000000">
                <v:path arrowok="t"/>
              </v:shape>
            </v:group>
            <v:group style="position:absolute;left:17454;top:2451;width:87;height:130" coordorigin="17454,2451" coordsize="87,130">
              <v:shape style="position:absolute;left:17454;top:2451;width:87;height:130" coordorigin="17454,2451" coordsize="87,130" path="m17454,2451l17454,2472,17516,2472,17516,2472,17461,2581,17487,2581,17542,2467,17542,2451,17454,2451xe" filled="f" stroked="t" strokeweight="2.0pt" strokecolor="#000000">
                <v:path arrowok="t"/>
              </v:shape>
            </v:group>
            <v:group style="position:absolute;left:17594;top:2444;width:66;height:145" coordorigin="17594,2444" coordsize="66,145">
              <v:shape style="position:absolute;left:17594;top:2444;width:66;height:145" coordorigin="17594,2444" coordsize="66,145" path="m17611,2589l17660,2444,17643,2444,17594,2589,17611,2589xe" filled="f" stroked="t" strokeweight="2pt" strokecolor="#000000">
                <v:path arrowok="t"/>
              </v:shape>
            </v:group>
            <v:group style="position:absolute;left:17715;top:2447;width:78;height:135" coordorigin="17715,2447" coordsize="78,135">
              <v:shape style="position:absolute;left:17715;top:2447;width:78;height:135" coordorigin="17715,2447" coordsize="78,135" path="m17715,2581l17740,2581,17740,2524,17789,2524,17789,2504,17740,2504,17740,2467,17793,2467,17793,2447,17715,2447,17715,2581xe" filled="f" stroked="t" strokeweight="2pt" strokecolor="#000000">
                <v:path arrowok="t"/>
              </v:shape>
            </v:group>
            <v:group style="position:absolute;left:17806;top:2482;width:88;height:101" coordorigin="17806,2482" coordsize="88,101">
              <v:shape style="position:absolute;left:17806;top:2482;width:88;height:101" coordorigin="17806,2482" coordsize="88,101" path="m17893,2540l17893,2537,17894,2534,17894,2529,17890,2508,17879,2491,17857,2482,17832,2487,17815,2500,17806,2519,17808,2547,17817,2567,17831,2579,17851,2583,17868,2583,17880,2581,17888,2577,17885,2560,17877,2563,17869,2565,17858,2565,17842,2565,17828,2557,17828,2540,17893,2540xe" filled="f" stroked="t" strokeweight="2pt" strokecolor="#000000">
                <v:path arrowok="t"/>
              </v:shape>
            </v:group>
            <v:group style="position:absolute;left:17828;top:2499;width:43;height:24" coordorigin="17828,2499" coordsize="43,24">
              <v:shape style="position:absolute;left:17828;top:2499;width:43;height:24" coordorigin="17828,2499" coordsize="43,24" path="m17828,2522l17829,2512,17835,2499,17850,2499,17867,2499,17871,2513,17871,2522,17828,2522xe" filled="f" stroked="t" strokeweight="2pt" strokecolor="#000000">
                <v:path arrowok="t"/>
              </v:shape>
            </v:group>
            <v:group style="position:absolute;left:17913;top:2439;width:97;height:144" coordorigin="17913,2439" coordsize="97,144">
              <v:shape style="position:absolute;left:17913;top:2439;width:97;height:144" coordorigin="17913,2439" coordsize="97,144" path="m17914,2554l17914,2564,17913,2575,17913,2581,17934,2581,17935,2567,17935,2567,17942,2579,17954,2584,17966,2584,17985,2579,18000,2566,18009,2543,18007,2514,17997,2495,17983,2484,17956,2485,17942,2493,17938,2497,17938,2439,17914,2439,17914,2554xe" filled="f" stroked="t" strokeweight="2pt" strokecolor="#000000">
                <v:path arrowok="t"/>
              </v:shape>
            </v:group>
            <v:group style="position:absolute;left:17938;top:2501;width:47;height:63" coordorigin="17938,2501" coordsize="47,63">
              <v:shape style="position:absolute;left:17938;top:2501;width:47;height:63" coordorigin="17938,2501" coordsize="47,63" path="m17938,2525l17938,2523,17939,2521,17939,2519,17942,2508,17951,2501,17961,2501,17977,2501,17985,2515,17985,2532,17979,2555,17961,2564,17950,2564,17941,2557,17939,2547,17938,2545,17938,2543,17938,2541,17938,2525xe" filled="f" stroked="t" strokeweight="2pt" strokecolor="#000000">
                <v:path arrowok="t"/>
              </v:shape>
            </v:group>
            <v:group style="position:absolute;left:18030;top:2482;width:55;height:100" coordorigin="18030,2482" coordsize="55,100">
              <v:shape style="position:absolute;left:18030;top:2482;width:55;height:100" coordorigin="18030,2482" coordsize="55,100" path="m18031,2581l18055,2581,18055,2531,18055,2528,18055,2526,18056,2523,18058,2512,18066,2505,18078,2505,18081,2505,18083,2505,18085,2505,18085,2482,18083,2482,18082,2482,18079,2482,18069,2482,18057,2489,18053,2502,18052,2502,18051,2484,18030,2484,18030,2493,18031,2502,18031,2515,18031,2581xe" filled="f" stroked="t" strokeweight="2pt" strokecolor="#000000">
                <v:path arrowok="t"/>
              </v:shape>
            </v:group>
            <v:group style="position:absolute;left:18096;top:2482;width:88;height:101" coordorigin="18096,2482" coordsize="88,101">
              <v:shape style="position:absolute;left:18096;top:2482;width:88;height:101" coordorigin="18096,2482" coordsize="88,101" path="m18183,2540l18183,2537,18183,2534,18183,2529,18180,2508,18168,2491,18146,2482,18121,2487,18105,2500,18096,2519,18098,2547,18106,2567,18121,2579,18141,2583,18158,2583,18170,2581,18178,2577,18174,2560,18167,2563,18159,2565,18147,2565,18132,2565,18118,2557,18117,2540,18183,2540xe" filled="f" stroked="t" strokeweight="2pt" strokecolor="#000000">
                <v:path arrowok="t"/>
              </v:shape>
            </v:group>
            <v:group style="position:absolute;left:18117;top:2499;width:43;height:24" coordorigin="18117,2499" coordsize="43,24">
              <v:shape style="position:absolute;left:18117;top:2499;width:43;height:24" coordorigin="18117,2499" coordsize="43,24" path="m18117,2522l18118,2512,18125,2499,18140,2499,18156,2499,18160,2513,18160,2522,18117,2522xe" filled="f" stroked="t" strokeweight="2pt" strokecolor="#000000">
                <v:path arrowok="t"/>
              </v:shape>
            </v:group>
            <v:group style="position:absolute;left:18202;top:2482;width:55;height:100" coordorigin="18202,2482" coordsize="55,100">
              <v:shape style="position:absolute;left:18202;top:2482;width:55;height:100" coordorigin="18202,2482" coordsize="55,100" path="m18203,2581l18228,2581,18228,2531,18228,2528,18228,2526,18228,2523,18231,2512,18239,2505,18250,2505,18253,2505,18256,2505,18258,2505,18258,2482,18256,2482,18254,2482,18252,2482,18241,2482,18230,2489,18225,2502,18225,2502,18224,2484,18202,2484,18203,2493,18203,2502,18203,2515,18203,2581xe" filled="f" stroked="t" strokeweight="2pt" strokecolor="#000000">
                <v:path arrowok="t"/>
              </v:shape>
            </v:group>
            <v:group style="position:absolute;left:18268;top:2482;width:95;height:102" coordorigin="18268,2482" coordsize="95,102">
              <v:shape style="position:absolute;left:18268;top:2482;width:95;height:102" coordorigin="18268,2482" coordsize="95,102" path="m18317,2482l18295,2486,18278,2499,18268,2518,18271,2547,18280,2567,18294,2579,18313,2583,18334,2580,18352,2569,18363,2550,18361,2521,18353,2500,18340,2487,18322,2482,18317,2482xe" filled="f" stroked="t" strokeweight="2pt" strokecolor="#000000">
                <v:path arrowok="t"/>
              </v:shape>
            </v:group>
            <v:group style="position:absolute;left:18292;top:2500;width:48;height:66" coordorigin="18292,2500" coordsize="48,66">
              <v:shape style="position:absolute;left:18292;top:2500;width:48;height:66" coordorigin="18292,2500" coordsize="48,66" path="m18316,2500l18334,2510,18340,2532,18334,2556,18317,2566,18299,2557,18292,2535,18297,2512,18312,2500,18316,2500xe" filled="f" stroked="t" strokeweight="2pt" strokecolor="#000000">
                <v:path arrowok="t"/>
              </v:shape>
            </v:group>
            <v:group style="position:absolute;left:18422;top:2450;width:88;height:131" coordorigin="18422,2450" coordsize="88,131">
              <v:shape style="position:absolute;left:18422;top:2450;width:88;height:131" coordorigin="18422,2450" coordsize="88,131" path="m18510,2581l18510,2561,18457,2561,18457,2561,18468,2551,18485,2534,18498,2518,18506,2501,18503,2475,18493,2458,18474,2450,18449,2452,18432,2458,18432,2480,18438,2475,18448,2469,18460,2469,18477,2469,18483,2479,18483,2491,18480,2504,18470,2519,18455,2536,18422,2566,18422,2581,18510,2581xe" filled="f" stroked="t" strokeweight="2.0pt" strokecolor="#000000">
                <v:path arrowok="t"/>
              </v:shape>
            </v:group>
            <v:group style="position:absolute;left:18528;top:2449;width:93;height:134" coordorigin="18528,2449" coordsize="93,134">
              <v:shape style="position:absolute;left:18528;top:2449;width:93;height:134" coordorigin="18528,2449" coordsize="93,134" path="m18575,2449l18555,2454,18541,2467,18531,2487,18528,2513,18530,2541,18538,2563,18551,2577,18569,2583,18591,2579,18607,2568,18617,2549,18621,2524,18619,2495,18612,2473,18600,2457,18583,2450,18575,2449xe" filled="f" stroked="t" strokeweight="2pt" strokecolor="#000000">
                <v:path arrowok="t"/>
              </v:shape>
            </v:group>
            <v:group style="position:absolute;left:18555;top:2468;width:40;height:95" coordorigin="18555,2468" coordsize="40,95">
              <v:shape style="position:absolute;left:18555;top:2468;width:40;height:95" coordorigin="18555,2468" coordsize="40,95" path="m18575,2468l18588,2475,18595,2496,18594,2531,18589,2553,18581,2563,18564,2558,18555,2541,18555,2505,18559,2482,18566,2471,18575,2468xe" filled="f" stroked="t" strokeweight="2pt" strokecolor="#000000">
                <v:path arrowok="t"/>
              </v:shape>
            </v:group>
            <v:group style="position:absolute;left:18647;top:2451;width:52;height:130" coordorigin="18647,2451" coordsize="52,130">
              <v:shape style="position:absolute;left:18647;top:2451;width:52;height:130" coordorigin="18647,2451" coordsize="52,130" path="m18675,2581l18699,2581,18699,2451,18679,2451,18647,2467,18651,2486,18675,2474,18675,2474,18675,2581xe" filled="f" stroked="t" strokeweight="2pt" strokecolor="#000000">
                <v:path arrowok="t"/>
              </v:shape>
            </v:group>
            <v:group style="position:absolute;left:18739;top:2451;width:99;height:130" coordorigin="18739,2451" coordsize="99,130">
              <v:shape style="position:absolute;left:18739;top:2451;width:99;height:130" coordorigin="18739,2451" coordsize="99,130" path="m18821,2581l18821,2548,18838,2548,18838,2530,18821,2530,18821,2451,18792,2451,18739,2532,18739,2548,18798,2548,18798,2581,18821,2581xe" filled="f" stroked="t" strokeweight="2pt" strokecolor="#000000">
                <v:path arrowok="t"/>
              </v:shape>
            </v:group>
            <v:group style="position:absolute;left:18763;top:2472;width:36;height:58" coordorigin="18763,2472" coordsize="36,58">
              <v:shape style="position:absolute;left:18763;top:2472;width:36;height:58" coordorigin="18763,2472" coordsize="36,58" path="m18763,2530l18763,2529,18787,2494,18791,2487,18794,2480,18798,2472,18799,2472,18798,2480,18798,2487,18798,2494,18798,2530,18763,2530xe" filled="f" stroked="t" strokeweight="2pt" strokecolor="#000000">
                <v:path arrowok="t"/>
              </v:shape>
            </v:group>
            <v:group style="position:absolute;left:10550;top:239;width:1267;height:2192" coordorigin="10550,239" coordsize="1267,2192">
              <v:shape style="position:absolute;left:10550;top:239;width:1267;height:2192" coordorigin="10550,239" coordsize="1267,2192" path="m10790,239l10715,239,10634,245,10575,275,10553,347,10550,439,10550,2231,10550,2267,10556,2347,10586,2406,10658,2428,10751,2431,11653,2431,11733,2425,11793,2396,11814,2323,11817,2231,11817,439,11817,404,11811,323,11782,264,11710,242,10790,239e" filled="t" fillcolor="#00BBF1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29" w:lineRule="exact"/>
        <w:ind w:right="9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97"/>
        </w:rPr>
        <w:t>Núme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7"/>
        </w:rPr>
        <w:t>57</w:t>
      </w:r>
      <w:r>
        <w:rPr>
          <w:rFonts w:ascii="Arial" w:hAnsi="Arial" w:cs="Arial" w:eastAsia="Arial"/>
          <w:sz w:val="20"/>
          <w:szCs w:val="20"/>
          <w:color w:val="FFFFFF"/>
          <w:spacing w:val="-1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6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eb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</w:rPr>
        <w:t>2014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0" w:lineRule="exact"/>
        <w:ind w:left="116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FFFFFF"/>
          <w:spacing w:val="-3"/>
          <w:w w:val="65"/>
          <w:position w:val="-1"/>
        </w:rPr>
        <w:t>P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r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o</w:t>
      </w:r>
      <w:r>
        <w:rPr>
          <w:rFonts w:ascii="Arial" w:hAnsi="Arial" w:cs="Arial" w:eastAsia="Arial"/>
          <w:sz w:val="46"/>
          <w:szCs w:val="46"/>
          <w:color w:val="FFFFFF"/>
          <w:spacing w:val="-2"/>
          <w:w w:val="65"/>
          <w:position w:val="-1"/>
        </w:rPr>
        <w:t>g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r</w:t>
      </w:r>
      <w:r>
        <w:rPr>
          <w:rFonts w:ascii="Arial" w:hAnsi="Arial" w:cs="Arial" w:eastAsia="Arial"/>
          <w:sz w:val="46"/>
          <w:szCs w:val="46"/>
          <w:color w:val="FFFFFF"/>
          <w:spacing w:val="-3"/>
          <w:w w:val="65"/>
          <w:position w:val="-1"/>
        </w:rPr>
        <w:t>a</w:t>
      </w:r>
      <w:r>
        <w:rPr>
          <w:rFonts w:ascii="Arial" w:hAnsi="Arial" w:cs="Arial" w:eastAsia="Arial"/>
          <w:sz w:val="46"/>
          <w:szCs w:val="46"/>
          <w:color w:val="FFFFFF"/>
          <w:spacing w:val="-3"/>
          <w:w w:val="65"/>
          <w:position w:val="-1"/>
        </w:rPr>
        <w:t>m</w:t>
      </w:r>
      <w:r>
        <w:rPr>
          <w:rFonts w:ascii="Arial" w:hAnsi="Arial" w:cs="Arial" w:eastAsia="Arial"/>
          <w:sz w:val="46"/>
          <w:szCs w:val="46"/>
          <w:color w:val="FFFFFF"/>
          <w:spacing w:val="0"/>
          <w:w w:val="65"/>
          <w:position w:val="-1"/>
        </w:rPr>
        <w:t>a</w:t>
      </w:r>
      <w:r>
        <w:rPr>
          <w:rFonts w:ascii="Arial" w:hAnsi="Arial" w:cs="Arial" w:eastAsia="Arial"/>
          <w:sz w:val="46"/>
          <w:szCs w:val="46"/>
          <w:color w:val="FFFFFF"/>
          <w:spacing w:val="48"/>
          <w:w w:val="65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FFFFFF"/>
          <w:spacing w:val="-3"/>
          <w:w w:val="65"/>
          <w:position w:val="-1"/>
        </w:rPr>
        <w:t>P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r</w:t>
      </w:r>
      <w:r>
        <w:rPr>
          <w:rFonts w:ascii="Arial" w:hAnsi="Arial" w:cs="Arial" w:eastAsia="Arial"/>
          <w:sz w:val="46"/>
          <w:szCs w:val="46"/>
          <w:color w:val="FFFFFF"/>
          <w:spacing w:val="-4"/>
          <w:w w:val="65"/>
          <w:position w:val="-1"/>
        </w:rPr>
        <w:t>o</w:t>
      </w:r>
      <w:r>
        <w:rPr>
          <w:rFonts w:ascii="Arial" w:hAnsi="Arial" w:cs="Arial" w:eastAsia="Arial"/>
          <w:sz w:val="46"/>
          <w:szCs w:val="46"/>
          <w:color w:val="FFFFFF"/>
          <w:spacing w:val="-5"/>
          <w:w w:val="65"/>
          <w:position w:val="-1"/>
        </w:rPr>
        <w:t>v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e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e</w:t>
      </w:r>
      <w:r>
        <w:rPr>
          <w:rFonts w:ascii="Arial" w:hAnsi="Arial" w:cs="Arial" w:eastAsia="Arial"/>
          <w:sz w:val="46"/>
          <w:szCs w:val="46"/>
          <w:color w:val="FFFFFF"/>
          <w:spacing w:val="-2"/>
          <w:w w:val="65"/>
          <w:position w:val="-1"/>
        </w:rPr>
        <w:t>do</w:t>
      </w:r>
      <w:r>
        <w:rPr>
          <w:rFonts w:ascii="Arial" w:hAnsi="Arial" w:cs="Arial" w:eastAsia="Arial"/>
          <w:sz w:val="46"/>
          <w:szCs w:val="46"/>
          <w:color w:val="FFFFFF"/>
          <w:spacing w:val="-2"/>
          <w:w w:val="65"/>
          <w:position w:val="-1"/>
        </w:rPr>
        <w:t>r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5"/>
          <w:position w:val="-1"/>
        </w:rPr>
        <w:t>e</w:t>
      </w:r>
      <w:r>
        <w:rPr>
          <w:rFonts w:ascii="Arial" w:hAnsi="Arial" w:cs="Arial" w:eastAsia="Arial"/>
          <w:sz w:val="46"/>
          <w:szCs w:val="46"/>
          <w:color w:val="FFFFFF"/>
          <w:spacing w:val="0"/>
          <w:w w:val="65"/>
          <w:position w:val="-1"/>
        </w:rPr>
        <w:t>s</w:t>
      </w:r>
      <w:r>
        <w:rPr>
          <w:rFonts w:ascii="Arial" w:hAnsi="Arial" w:cs="Arial" w:eastAsia="Arial"/>
          <w:sz w:val="46"/>
          <w:szCs w:val="46"/>
          <w:color w:val="FFFFFF"/>
          <w:spacing w:val="11"/>
          <w:w w:val="65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FFFFFF"/>
          <w:spacing w:val="-3"/>
          <w:w w:val="68"/>
          <w:position w:val="-1"/>
        </w:rPr>
        <w:t>d</w:t>
      </w:r>
      <w:r>
        <w:rPr>
          <w:rFonts w:ascii="Arial" w:hAnsi="Arial" w:cs="Arial" w:eastAsia="Arial"/>
          <w:sz w:val="46"/>
          <w:szCs w:val="46"/>
          <w:color w:val="FFFFFF"/>
          <w:spacing w:val="0"/>
          <w:w w:val="68"/>
          <w:position w:val="-1"/>
        </w:rPr>
        <w:t>e</w:t>
      </w:r>
      <w:r>
        <w:rPr>
          <w:rFonts w:ascii="Arial" w:hAnsi="Arial" w:cs="Arial" w:eastAsia="Arial"/>
          <w:sz w:val="46"/>
          <w:szCs w:val="46"/>
          <w:color w:val="FFFFFF"/>
          <w:spacing w:val="-56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FFFFFF"/>
          <w:spacing w:val="-2"/>
          <w:w w:val="60"/>
          <w:position w:val="-1"/>
        </w:rPr>
        <w:t>C</w:t>
      </w:r>
      <w:r>
        <w:rPr>
          <w:rFonts w:ascii="Arial" w:hAnsi="Arial" w:cs="Arial" w:eastAsia="Arial"/>
          <w:sz w:val="46"/>
          <w:szCs w:val="46"/>
          <w:color w:val="FFFFFF"/>
          <w:spacing w:val="-4"/>
          <w:w w:val="60"/>
          <w:position w:val="-1"/>
        </w:rPr>
        <w:t>l</w:t>
      </w:r>
      <w:r>
        <w:rPr>
          <w:rFonts w:ascii="Arial" w:hAnsi="Arial" w:cs="Arial" w:eastAsia="Arial"/>
          <w:sz w:val="46"/>
          <w:szCs w:val="46"/>
          <w:color w:val="FFFFFF"/>
          <w:spacing w:val="-2"/>
          <w:w w:val="60"/>
          <w:position w:val="-1"/>
        </w:rPr>
        <w:t>a</w:t>
      </w:r>
      <w:r>
        <w:rPr>
          <w:rFonts w:ascii="Arial" w:hAnsi="Arial" w:cs="Arial" w:eastAsia="Arial"/>
          <w:sz w:val="46"/>
          <w:szCs w:val="46"/>
          <w:color w:val="FFFFFF"/>
          <w:spacing w:val="-1"/>
          <w:w w:val="60"/>
          <w:position w:val="-1"/>
        </w:rPr>
        <w:t>s</w:t>
      </w:r>
      <w:r>
        <w:rPr>
          <w:rFonts w:ascii="Arial" w:hAnsi="Arial" w:cs="Arial" w:eastAsia="Arial"/>
          <w:sz w:val="46"/>
          <w:szCs w:val="46"/>
          <w:color w:val="FFFFFF"/>
          <w:spacing w:val="0"/>
          <w:w w:val="60"/>
          <w:position w:val="-1"/>
        </w:rPr>
        <w:t>e</w:t>
      </w:r>
      <w:r>
        <w:rPr>
          <w:rFonts w:ascii="Arial" w:hAnsi="Arial" w:cs="Arial" w:eastAsia="Arial"/>
          <w:sz w:val="46"/>
          <w:szCs w:val="46"/>
          <w:color w:val="FFFFFF"/>
          <w:spacing w:val="3"/>
          <w:w w:val="6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FFFFFF"/>
          <w:spacing w:val="-4"/>
          <w:w w:val="71"/>
          <w:position w:val="-1"/>
        </w:rPr>
        <w:t>M</w:t>
      </w:r>
      <w:r>
        <w:rPr>
          <w:rFonts w:ascii="Arial" w:hAnsi="Arial" w:cs="Arial" w:eastAsia="Arial"/>
          <w:sz w:val="46"/>
          <w:szCs w:val="46"/>
          <w:color w:val="FFFFFF"/>
          <w:spacing w:val="-4"/>
          <w:w w:val="71"/>
          <w:position w:val="-1"/>
        </w:rPr>
        <w:t>u</w:t>
      </w:r>
      <w:r>
        <w:rPr>
          <w:rFonts w:ascii="Arial" w:hAnsi="Arial" w:cs="Arial" w:eastAsia="Arial"/>
          <w:sz w:val="46"/>
          <w:szCs w:val="46"/>
          <w:color w:val="FFFFFF"/>
          <w:spacing w:val="-3"/>
          <w:w w:val="72"/>
          <w:position w:val="-1"/>
        </w:rPr>
        <w:t>nd</w:t>
      </w:r>
      <w:r>
        <w:rPr>
          <w:rFonts w:ascii="Arial" w:hAnsi="Arial" w:cs="Arial" w:eastAsia="Arial"/>
          <w:sz w:val="46"/>
          <w:szCs w:val="46"/>
          <w:color w:val="FFFFFF"/>
          <w:spacing w:val="-5"/>
          <w:w w:val="82"/>
          <w:position w:val="-1"/>
        </w:rPr>
        <w:t>i</w:t>
      </w:r>
      <w:r>
        <w:rPr>
          <w:rFonts w:ascii="Arial" w:hAnsi="Arial" w:cs="Arial" w:eastAsia="Arial"/>
          <w:sz w:val="46"/>
          <w:szCs w:val="46"/>
          <w:color w:val="FFFFFF"/>
          <w:spacing w:val="-5"/>
          <w:w w:val="65"/>
          <w:position w:val="-1"/>
        </w:rPr>
        <w:t>a</w:t>
      </w:r>
      <w:r>
        <w:rPr>
          <w:rFonts w:ascii="Arial" w:hAnsi="Arial" w:cs="Arial" w:eastAsia="Arial"/>
          <w:sz w:val="46"/>
          <w:szCs w:val="46"/>
          <w:color w:val="FFFFFF"/>
          <w:spacing w:val="0"/>
          <w:w w:val="86"/>
          <w:position w:val="-1"/>
        </w:rPr>
        <w:t>l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116" w:right="9147"/>
        <w:jc w:val="left"/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72"/>
          <w:szCs w:val="72"/>
          <w:color w:val="FFFFFF"/>
          <w:spacing w:val="-13"/>
          <w:w w:val="91"/>
          <w:b/>
          <w:bCs/>
        </w:rPr>
        <w:t>C</w:t>
      </w:r>
      <w:r>
        <w:rPr>
          <w:rFonts w:ascii="Arial" w:hAnsi="Arial" w:cs="Arial" w:eastAsia="Arial"/>
          <w:sz w:val="72"/>
          <w:szCs w:val="72"/>
          <w:color w:val="FFFFFF"/>
          <w:spacing w:val="2"/>
          <w:w w:val="91"/>
          <w:b/>
          <w:bCs/>
        </w:rPr>
        <w:t>o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1"/>
          <w:b/>
          <w:bCs/>
        </w:rPr>
        <w:t>del</w:t>
      </w:r>
      <w:r>
        <w:rPr>
          <w:rFonts w:ascii="Arial" w:hAnsi="Arial" w:cs="Arial" w:eastAsia="Arial"/>
          <w:sz w:val="72"/>
          <w:szCs w:val="72"/>
          <w:color w:val="FFFFFF"/>
          <w:spacing w:val="-7"/>
          <w:w w:val="91"/>
          <w:b/>
          <w:bCs/>
        </w:rPr>
        <w:t>c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1"/>
          <w:b/>
          <w:bCs/>
        </w:rPr>
        <w:t>o</w:t>
      </w:r>
      <w:r>
        <w:rPr>
          <w:rFonts w:ascii="Arial" w:hAnsi="Arial" w:cs="Arial" w:eastAsia="Arial"/>
          <w:sz w:val="72"/>
          <w:szCs w:val="72"/>
          <w:color w:val="FFFFFF"/>
          <w:spacing w:val="-45"/>
          <w:w w:val="91"/>
          <w:b/>
          <w:bCs/>
        </w:rPr>
        <w:t> </w:t>
      </w:r>
      <w:r>
        <w:rPr>
          <w:rFonts w:ascii="Arial" w:hAnsi="Arial" w:cs="Arial" w:eastAsia="Arial"/>
          <w:sz w:val="72"/>
          <w:szCs w:val="72"/>
          <w:color w:val="FFFFFF"/>
          <w:spacing w:val="-4"/>
          <w:w w:val="91"/>
          <w:b/>
          <w:bCs/>
        </w:rPr>
        <w:t>A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91"/>
          <w:b/>
          <w:bCs/>
        </w:rPr>
        <w:t>ndina</w:t>
      </w:r>
      <w:r>
        <w:rPr>
          <w:rFonts w:ascii="Arial" w:hAnsi="Arial" w:cs="Arial" w:eastAsia="Arial"/>
          <w:sz w:val="72"/>
          <w:szCs w:val="72"/>
          <w:color w:val="FFFFFF"/>
          <w:spacing w:val="53"/>
          <w:w w:val="91"/>
          <w:b/>
          <w:bCs/>
        </w:rPr>
        <w:t> 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72"/>
          <w:szCs w:val="72"/>
          <w:color w:val="FFFFFF"/>
          <w:spacing w:val="-79"/>
          <w:w w:val="100"/>
          <w:b/>
          <w:bCs/>
        </w:rPr>
        <w:t> 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100"/>
          <w:b/>
          <w:bCs/>
        </w:rPr>
        <w:t>MSMIN,</w:t>
      </w:r>
      <w:r>
        <w:rPr>
          <w:rFonts w:ascii="Arial" w:hAnsi="Arial" w:cs="Arial" w:eastAsia="Arial"/>
          <w:sz w:val="72"/>
          <w:szCs w:val="72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4"/>
          <w:b/>
          <w:bCs/>
        </w:rPr>
        <w:t>ju</w:t>
      </w:r>
      <w:r>
        <w:rPr>
          <w:rFonts w:ascii="Arial" w:hAnsi="Arial" w:cs="Arial" w:eastAsia="Arial"/>
          <w:sz w:val="80"/>
          <w:szCs w:val="80"/>
          <w:color w:val="FFFFFF"/>
          <w:spacing w:val="-5"/>
          <w:w w:val="94"/>
          <w:b/>
          <w:bCs/>
        </w:rPr>
        <w:t>n</w:t>
      </w:r>
      <w:r>
        <w:rPr>
          <w:rFonts w:ascii="Arial" w:hAnsi="Arial" w:cs="Arial" w:eastAsia="Arial"/>
          <w:sz w:val="80"/>
          <w:szCs w:val="80"/>
          <w:color w:val="FFFFFF"/>
          <w:spacing w:val="-4"/>
          <w:w w:val="94"/>
          <w:b/>
          <w:bCs/>
        </w:rPr>
        <w:t>t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4"/>
          <w:b/>
          <w:bCs/>
        </w:rPr>
        <w:t>os</w:t>
      </w:r>
      <w:r>
        <w:rPr>
          <w:rFonts w:ascii="Arial" w:hAnsi="Arial" w:cs="Arial" w:eastAsia="Arial"/>
          <w:sz w:val="80"/>
          <w:szCs w:val="80"/>
          <w:color w:val="FFFFFF"/>
          <w:spacing w:val="-44"/>
          <w:w w:val="94"/>
          <w:b/>
          <w:bCs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-8"/>
          <w:w w:val="94"/>
          <w:b/>
          <w:bCs/>
        </w:rPr>
        <w:t>c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4"/>
          <w:b/>
          <w:bCs/>
        </w:rPr>
        <w:t>o</w:t>
      </w:r>
      <w:r>
        <w:rPr>
          <w:rFonts w:ascii="Arial" w:hAnsi="Arial" w:cs="Arial" w:eastAsia="Arial"/>
          <w:sz w:val="80"/>
          <w:szCs w:val="80"/>
          <w:color w:val="FFFFFF"/>
          <w:spacing w:val="-5"/>
          <w:w w:val="94"/>
          <w:b/>
          <w:bCs/>
        </w:rPr>
        <w:t>n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4"/>
          <w:b/>
          <w:bCs/>
        </w:rPr>
        <w:t>t</w:t>
      </w:r>
      <w:r>
        <w:rPr>
          <w:rFonts w:ascii="Arial" w:hAnsi="Arial" w:cs="Arial" w:eastAsia="Arial"/>
          <w:sz w:val="80"/>
          <w:szCs w:val="80"/>
          <w:color w:val="FFFFFF"/>
          <w:spacing w:val="-8"/>
          <w:w w:val="94"/>
          <w:b/>
          <w:bCs/>
        </w:rPr>
        <w:t>r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4"/>
          <w:b/>
          <w:bCs/>
        </w:rPr>
        <w:t>a</w:t>
      </w:r>
      <w:r>
        <w:rPr>
          <w:rFonts w:ascii="Arial" w:hAnsi="Arial" w:cs="Arial" w:eastAsia="Arial"/>
          <w:sz w:val="80"/>
          <w:szCs w:val="80"/>
          <w:color w:val="FFFFFF"/>
          <w:spacing w:val="-45"/>
          <w:w w:val="94"/>
          <w:b/>
          <w:bCs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6"/>
          <w:b/>
          <w:bCs/>
        </w:rPr>
        <w:t>ab</w:t>
      </w:r>
      <w:r>
        <w:rPr>
          <w:rFonts w:ascii="Arial" w:hAnsi="Arial" w:cs="Arial" w:eastAsia="Arial"/>
          <w:sz w:val="80"/>
          <w:szCs w:val="80"/>
          <w:color w:val="FFFFFF"/>
          <w:spacing w:val="-6"/>
          <w:w w:val="96"/>
          <w:b/>
          <w:bCs/>
        </w:rPr>
        <w:t>a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6"/>
          <w:b/>
          <w:bCs/>
        </w:rPr>
        <w:t>timie</w:t>
      </w:r>
      <w:r>
        <w:rPr>
          <w:rFonts w:ascii="Arial" w:hAnsi="Arial" w:cs="Arial" w:eastAsia="Arial"/>
          <w:sz w:val="80"/>
          <w:szCs w:val="80"/>
          <w:color w:val="FFFFFF"/>
          <w:spacing w:val="-5"/>
          <w:w w:val="96"/>
          <w:b/>
          <w:bCs/>
        </w:rPr>
        <w:t>n</w:t>
      </w:r>
      <w:r>
        <w:rPr>
          <w:rFonts w:ascii="Arial" w:hAnsi="Arial" w:cs="Arial" w:eastAsia="Arial"/>
          <w:sz w:val="80"/>
          <w:szCs w:val="80"/>
          <w:color w:val="FFFFFF"/>
          <w:spacing w:val="-4"/>
          <w:w w:val="96"/>
          <w:b/>
          <w:bCs/>
        </w:rPr>
        <w:t>t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6"/>
          <w:b/>
          <w:bCs/>
        </w:rPr>
        <w:t>o</w:t>
      </w:r>
      <w:r>
        <w:rPr>
          <w:rFonts w:ascii="Arial" w:hAnsi="Arial" w:cs="Arial" w:eastAsia="Arial"/>
          <w:sz w:val="80"/>
          <w:szCs w:val="80"/>
          <w:color w:val="FFFFFF"/>
          <w:spacing w:val="8"/>
          <w:w w:val="96"/>
          <w:b/>
          <w:bCs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96"/>
          <w:b/>
          <w:bCs/>
        </w:rPr>
        <w:t>de</w:t>
      </w:r>
      <w:r>
        <w:rPr>
          <w:rFonts w:ascii="Arial" w:hAnsi="Arial" w:cs="Arial" w:eastAsia="Arial"/>
          <w:sz w:val="80"/>
          <w:szCs w:val="80"/>
          <w:color w:val="FFFFFF"/>
          <w:spacing w:val="-52"/>
          <w:w w:val="96"/>
          <w:b/>
          <w:bCs/>
        </w:rPr>
        <w:t> </w:t>
      </w:r>
      <w:r>
        <w:rPr>
          <w:rFonts w:ascii="Arial" w:hAnsi="Arial" w:cs="Arial" w:eastAsia="Arial"/>
          <w:sz w:val="80"/>
          <w:szCs w:val="80"/>
          <w:color w:val="FFFFFF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100"/>
          <w:b/>
          <w:bCs/>
        </w:rPr>
        <w:t>ol</w:t>
      </w:r>
      <w:r>
        <w:rPr>
          <w:rFonts w:ascii="Arial" w:hAnsi="Arial" w:cs="Arial" w:eastAsia="Arial"/>
          <w:sz w:val="80"/>
          <w:szCs w:val="80"/>
          <w:color w:val="FFFFFF"/>
          <w:spacing w:val="-12"/>
          <w:w w:val="100"/>
          <w:b/>
          <w:bCs/>
        </w:rPr>
        <w:t>v</w:t>
      </w:r>
      <w:r>
        <w:rPr>
          <w:rFonts w:ascii="Arial" w:hAnsi="Arial" w:cs="Arial" w:eastAsia="Arial"/>
          <w:sz w:val="80"/>
          <w:szCs w:val="80"/>
          <w:color w:val="FFFFF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</w:rPr>
      </w:r>
    </w:p>
    <w:sectPr>
      <w:type w:val="continuous"/>
      <w:pgSz w:w="20480" w:h="15360" w:orient="landscape"/>
      <w:pgMar w:top="1440" w:bottom="280" w:left="134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2014-08-29T17:32:32Z</dcterms:created>
  <dcterms:modified xsi:type="dcterms:W3CDTF">2014-08-29T17:32:32Z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2014-03-11T00:00:00Z</vt:filetime>
  </property>
  <property fmtid="{D5CDD505-2E9C-101B-9397-08002B2CF9AE}" pid="3" name="LastSaved">
    <vt:filetime>2014-08-29T00:00:00Z</vt:filetime>
  </property>
</Properties>
</file>